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2"/>
        </w:rPr>
        <w:id w:val="227189460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61355920" w14:textId="4C08592A" w:rsidR="00687BD7" w:rsidRPr="00CF2FBF" w:rsidRDefault="00BB7829">
          <w:pPr>
            <w:rPr>
              <w:sz w:val="12"/>
            </w:rPr>
          </w:pPr>
          <w:r>
            <w:rPr>
              <w:noProof/>
              <w:sz w:val="12"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47BD9A" wp14:editId="0C97B951">
                    <wp:simplePos x="0" y="0"/>
                    <wp:positionH relativeFrom="column">
                      <wp:posOffset>800100</wp:posOffset>
                    </wp:positionH>
                    <wp:positionV relativeFrom="paragraph">
                      <wp:posOffset>3429000</wp:posOffset>
                    </wp:positionV>
                    <wp:extent cx="4686300" cy="3086100"/>
                    <wp:effectExtent l="0" t="0" r="0" b="12700"/>
                    <wp:wrapSquare wrapText="bothSides"/>
                    <wp:docPr id="2" name="Casella di tes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308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EE9EE8" w14:textId="1188E4C4" w:rsidR="006C698A" w:rsidRPr="00CF2FBF" w:rsidRDefault="006C698A">
                                <w:pPr>
                                  <w:rPr>
                                    <w:color w:val="1F497D" w:themeColor="text2"/>
                                    <w:sz w:val="44"/>
                                  </w:rPr>
                                </w:pPr>
                                <w:r w:rsidRPr="00CF2FBF">
                                  <w:rPr>
                                    <w:color w:val="1F497D" w:themeColor="text2"/>
                                    <w:sz w:val="44"/>
                                  </w:rPr>
                                  <w:t xml:space="preserve">TITLE OF THE </w:t>
                                </w:r>
                                <w:r>
                                  <w:rPr>
                                    <w:color w:val="1F497D" w:themeColor="text2"/>
                                    <w:sz w:val="44"/>
                                  </w:rPr>
                                  <w:t>DOCUMENT</w:t>
                                </w:r>
                              </w:p>
                              <w:p w14:paraId="7C52F030" w14:textId="77777777" w:rsidR="006C698A" w:rsidRPr="00CF2FBF" w:rsidRDefault="006C698A">
                                <w:pPr>
                                  <w:rPr>
                                    <w:color w:val="1F497D" w:themeColor="text2"/>
                                    <w:sz w:val="44"/>
                                  </w:rPr>
                                </w:pPr>
                              </w:p>
                              <w:p w14:paraId="14D54D56" w14:textId="27E7BE86" w:rsidR="006C698A" w:rsidRPr="00CF2FBF" w:rsidRDefault="006C698A">
                                <w:pPr>
                                  <w:rPr>
                                    <w:color w:val="1F497D" w:themeColor="text2"/>
                                    <w:sz w:val="28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28"/>
                                  </w:rPr>
                                  <w:t>AUTHOR</w:t>
                                </w:r>
                                <w:r w:rsidRPr="00CF2FBF">
                                  <w:rPr>
                                    <w:color w:val="1F497D" w:themeColor="text2"/>
                                    <w:sz w:val="28"/>
                                  </w:rPr>
                                  <w:t>(s)</w:t>
                                </w:r>
                              </w:p>
                              <w:p w14:paraId="5604A54C" w14:textId="77777777" w:rsidR="006C698A" w:rsidRPr="00CF2FBF" w:rsidRDefault="006C698A">
                                <w:pPr>
                                  <w:rPr>
                                    <w:color w:val="1F497D" w:themeColor="text2"/>
                                    <w:sz w:val="44"/>
                                  </w:rPr>
                                </w:pPr>
                              </w:p>
                              <w:p w14:paraId="0B463246" w14:textId="77777777" w:rsidR="006C698A" w:rsidRPr="00CF2FBF" w:rsidRDefault="006C698A">
                                <w:pPr>
                                  <w:rPr>
                                    <w:color w:val="1F497D" w:themeColor="text2"/>
                                    <w:sz w:val="28"/>
                                  </w:rPr>
                                </w:pPr>
                                <w:r w:rsidRPr="00CF2FBF">
                                  <w:rPr>
                                    <w:color w:val="1F497D" w:themeColor="text2"/>
                                    <w:sz w:val="28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Casella di testo 2" o:spid="_x0000_s1026" type="#_x0000_t202" style="position:absolute;left:0;text-align:left;margin-left:63pt;margin-top:270pt;width:369pt;height:2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qZhNUCAAAXBgAADgAAAGRycy9lMm9Eb2MueG1srFRNb9swDL0P2H8QdE9tp26W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" filled="f" stroked="f">
                    <v:textbox>
                      <w:txbxContent>
                        <w:p w14:paraId="2BEE9EE8" w14:textId="1188E4C4" w:rsidR="006C698A" w:rsidRPr="00CF2FBF" w:rsidRDefault="006C698A">
                          <w:pPr>
                            <w:rPr>
                              <w:color w:val="1F497D" w:themeColor="text2"/>
                              <w:sz w:val="44"/>
                            </w:rPr>
                          </w:pPr>
                          <w:r w:rsidRPr="00CF2FBF">
                            <w:rPr>
                              <w:color w:val="1F497D" w:themeColor="text2"/>
                              <w:sz w:val="44"/>
                            </w:rPr>
                            <w:t xml:space="preserve">TITLE OF THE </w:t>
                          </w:r>
                          <w:r>
                            <w:rPr>
                              <w:color w:val="1F497D" w:themeColor="text2"/>
                              <w:sz w:val="44"/>
                            </w:rPr>
                            <w:t>DOCUMENT</w:t>
                          </w:r>
                        </w:p>
                        <w:p w14:paraId="7C52F030" w14:textId="77777777" w:rsidR="006C698A" w:rsidRPr="00CF2FBF" w:rsidRDefault="006C698A">
                          <w:pPr>
                            <w:rPr>
                              <w:color w:val="1F497D" w:themeColor="text2"/>
                              <w:sz w:val="44"/>
                            </w:rPr>
                          </w:pPr>
                        </w:p>
                        <w:p w14:paraId="14D54D56" w14:textId="27E7BE86" w:rsidR="006C698A" w:rsidRPr="00CF2FBF" w:rsidRDefault="006C698A">
                          <w:pPr>
                            <w:rPr>
                              <w:color w:val="1F497D" w:themeColor="text2"/>
                              <w:sz w:val="28"/>
                            </w:rPr>
                          </w:pPr>
                          <w:r>
                            <w:rPr>
                              <w:color w:val="1F497D" w:themeColor="text2"/>
                              <w:sz w:val="28"/>
                            </w:rPr>
                            <w:t>AUTHOR</w:t>
                          </w:r>
                          <w:r w:rsidRPr="00CF2FBF">
                            <w:rPr>
                              <w:color w:val="1F497D" w:themeColor="text2"/>
                              <w:sz w:val="28"/>
                            </w:rPr>
                            <w:t>(s)</w:t>
                          </w:r>
                        </w:p>
                        <w:p w14:paraId="5604A54C" w14:textId="77777777" w:rsidR="006C698A" w:rsidRPr="00CF2FBF" w:rsidRDefault="006C698A">
                          <w:pPr>
                            <w:rPr>
                              <w:color w:val="1F497D" w:themeColor="text2"/>
                              <w:sz w:val="44"/>
                            </w:rPr>
                          </w:pPr>
                        </w:p>
                        <w:p w14:paraId="0B463246" w14:textId="77777777" w:rsidR="006C698A" w:rsidRPr="00CF2FBF" w:rsidRDefault="006C698A">
                          <w:pPr>
                            <w:rPr>
                              <w:color w:val="1F497D" w:themeColor="text2"/>
                              <w:sz w:val="28"/>
                            </w:rPr>
                          </w:pPr>
                          <w:r w:rsidRPr="00CF2FBF">
                            <w:rPr>
                              <w:color w:val="1F497D" w:themeColor="text2"/>
                              <w:sz w:val="28"/>
                            </w:rPr>
                            <w:t>DATE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70D57">
            <w:rPr>
              <w:noProof/>
              <w:sz w:val="12"/>
              <w:lang w:val="it-IT" w:eastAsia="it-IT"/>
            </w:rPr>
            <w:drawing>
              <wp:anchor distT="0" distB="0" distL="114300" distR="114300" simplePos="0" relativeHeight="251658240" behindDoc="1" locked="0" layoutInCell="1" allowOverlap="1" wp14:anchorId="18C03099" wp14:editId="77517F9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99680" cy="10860405"/>
                <wp:effectExtent l="0" t="0" r="0" b="10795"/>
                <wp:wrapSquare wrapText="bothSides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rdFrontpage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9685" cy="10860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6A91969" w14:textId="77777777" w:rsidR="00CF2FBF" w:rsidRDefault="00687BD7">
          <w:r>
            <w:lastRenderedPageBreak/>
            <w:br w:type="page"/>
          </w:r>
        </w:p>
        <w:p w14:paraId="3040A37E" w14:textId="77777777" w:rsidR="00CF2FBF" w:rsidRDefault="00CF2FBF" w:rsidP="00CF2FBF">
          <w:pPr>
            <w:spacing w:line="600" w:lineRule="auto"/>
            <w:jc w:val="center"/>
            <w:rPr>
              <w:lang w:val="it-IT"/>
            </w:rPr>
          </w:pPr>
        </w:p>
        <w:p w14:paraId="3ACCE427" w14:textId="77777777" w:rsidR="00CF2FBF" w:rsidRDefault="00CF2FBF" w:rsidP="00CF2FBF">
          <w:pPr>
            <w:spacing w:line="600" w:lineRule="auto"/>
            <w:jc w:val="center"/>
            <w:rPr>
              <w:lang w:val="it-IT"/>
            </w:rPr>
          </w:pPr>
          <w:r>
            <w:rPr>
              <w:lang w:val="it-IT"/>
            </w:rPr>
            <w:t xml:space="preserve">HORIZON 2020 - </w:t>
          </w:r>
          <w:r w:rsidRPr="00E42B9F">
            <w:rPr>
              <w:lang w:val="it-IT"/>
            </w:rPr>
            <w:t>INFRADEV-4-2014/2015:</w:t>
          </w:r>
        </w:p>
        <w:p w14:paraId="61597BAA" w14:textId="77777777" w:rsidR="00CF2FBF" w:rsidRPr="00ED312E" w:rsidRDefault="00CF2FBF" w:rsidP="00CF2FBF">
          <w:pPr>
            <w:spacing w:line="600" w:lineRule="auto"/>
            <w:jc w:val="center"/>
            <w:rPr>
              <w:lang w:val="it-IT"/>
            </w:rPr>
          </w:pPr>
          <w:r w:rsidRPr="00ED312E">
            <w:rPr>
              <w:lang w:val="it-IT"/>
            </w:rPr>
            <w:t xml:space="preserve">Grant Agreement No. </w:t>
          </w:r>
          <w:r>
            <w:rPr>
              <w:lang w:val="it-IT"/>
            </w:rPr>
            <w:t>654119</w:t>
          </w:r>
        </w:p>
        <w:p w14:paraId="40EA1E3F" w14:textId="77777777" w:rsidR="00CF2FBF" w:rsidRDefault="00CF2FBF" w:rsidP="00CF2FBF">
          <w:pPr>
            <w:jc w:val="center"/>
            <w:rPr>
              <w:lang w:val="it-IT"/>
            </w:rPr>
          </w:pPr>
          <w:r>
            <w:rPr>
              <w:lang w:val="it-IT"/>
            </w:rPr>
            <w:t>PARTHENOS</w:t>
          </w:r>
          <w:r>
            <w:rPr>
              <w:lang w:val="it-IT"/>
            </w:rPr>
            <w:br/>
          </w:r>
          <w:r w:rsidRPr="00ED312E">
            <w:rPr>
              <w:lang w:val="it-IT"/>
            </w:rPr>
            <w:t> </w:t>
          </w:r>
          <w:proofErr w:type="spellStart"/>
          <w:r w:rsidRPr="00E42B9F">
            <w:rPr>
              <w:lang w:val="it-IT"/>
            </w:rPr>
            <w:t>Pooling</w:t>
          </w:r>
          <w:proofErr w:type="spellEnd"/>
          <w:r w:rsidRPr="00E42B9F">
            <w:rPr>
              <w:lang w:val="it-IT"/>
            </w:rPr>
            <w:t xml:space="preserve"> </w:t>
          </w:r>
          <w:proofErr w:type="spellStart"/>
          <w:r w:rsidRPr="00E42B9F">
            <w:rPr>
              <w:lang w:val="it-IT"/>
            </w:rPr>
            <w:t>Activities</w:t>
          </w:r>
          <w:proofErr w:type="spellEnd"/>
          <w:r w:rsidRPr="00E42B9F">
            <w:rPr>
              <w:lang w:val="it-IT"/>
            </w:rPr>
            <w:t xml:space="preserve">, </w:t>
          </w:r>
          <w:proofErr w:type="spellStart"/>
          <w:r w:rsidRPr="00E42B9F">
            <w:rPr>
              <w:lang w:val="it-IT"/>
            </w:rPr>
            <w:t>Resources</w:t>
          </w:r>
          <w:proofErr w:type="spellEnd"/>
          <w:r w:rsidRPr="00E42B9F">
            <w:rPr>
              <w:lang w:val="it-IT"/>
            </w:rPr>
            <w:t xml:space="preserve"> and Tools for Heritage E-</w:t>
          </w:r>
          <w:proofErr w:type="spellStart"/>
          <w:r w:rsidRPr="00E42B9F">
            <w:rPr>
              <w:lang w:val="it-IT"/>
            </w:rPr>
            <w:t>research</w:t>
          </w:r>
          <w:proofErr w:type="spellEnd"/>
          <w:r w:rsidRPr="00E42B9F">
            <w:rPr>
              <w:lang w:val="it-IT"/>
            </w:rPr>
            <w:t xml:space="preserve"> Networking, </w:t>
          </w:r>
          <w:proofErr w:type="spellStart"/>
          <w:r w:rsidRPr="00E42B9F">
            <w:rPr>
              <w:lang w:val="it-IT"/>
            </w:rPr>
            <w:t>Optimization</w:t>
          </w:r>
          <w:proofErr w:type="spellEnd"/>
          <w:r w:rsidRPr="00E42B9F">
            <w:rPr>
              <w:lang w:val="it-IT"/>
            </w:rPr>
            <w:t xml:space="preserve"> and </w:t>
          </w:r>
          <w:proofErr w:type="spellStart"/>
          <w:r w:rsidRPr="00E42B9F">
            <w:rPr>
              <w:lang w:val="it-IT"/>
            </w:rPr>
            <w:t>Synergies</w:t>
          </w:r>
          <w:proofErr w:type="spellEnd"/>
        </w:p>
        <w:p w14:paraId="70972988" w14:textId="77777777" w:rsidR="00CF2FBF" w:rsidRPr="00E42B9F" w:rsidRDefault="00CF2FBF" w:rsidP="00CF2FBF">
          <w:pPr>
            <w:jc w:val="center"/>
            <w:rPr>
              <w:lang w:val="it-IT"/>
            </w:rPr>
          </w:pPr>
        </w:p>
        <w:p w14:paraId="72212DA8" w14:textId="77777777" w:rsidR="00CF2FBF" w:rsidRPr="00ED312E" w:rsidRDefault="00CF2FBF" w:rsidP="00CF2FBF">
          <w:pPr>
            <w:spacing w:line="600" w:lineRule="auto"/>
            <w:jc w:val="center"/>
            <w:rPr>
              <w:lang w:val="it-IT"/>
            </w:rPr>
          </w:pPr>
          <w:r>
            <w:rPr>
              <w:lang w:val="it-IT"/>
            </w:rPr>
            <w:t>NAME OF THE DELIVERABLE</w:t>
          </w:r>
        </w:p>
        <w:p w14:paraId="7DE16B8E" w14:textId="77777777" w:rsidR="00CF2FBF" w:rsidRPr="00ED312E" w:rsidRDefault="00CF2FBF" w:rsidP="00CF2FBF">
          <w:pPr>
            <w:spacing w:line="600" w:lineRule="auto"/>
            <w:jc w:val="center"/>
            <w:rPr>
              <w:lang w:val="it-IT"/>
            </w:rPr>
          </w:pPr>
        </w:p>
        <w:tbl>
          <w:tblPr>
            <w:tblStyle w:val="Grigliatabell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070"/>
            <w:gridCol w:w="4708"/>
          </w:tblGrid>
          <w:tr w:rsidR="00CF2FBF" w14:paraId="48117C59" w14:textId="77777777" w:rsidTr="00CF2FBF">
            <w:tc>
              <w:tcPr>
                <w:tcW w:w="5070" w:type="dxa"/>
                <w:vAlign w:val="center"/>
              </w:tcPr>
              <w:p w14:paraId="4BE82B95" w14:textId="77777777" w:rsidR="00CF2FBF" w:rsidRPr="00E42B9F" w:rsidRDefault="00CF2FBF" w:rsidP="00CF2FBF">
                <w:pPr>
                  <w:spacing w:line="600" w:lineRule="auto"/>
                  <w:jc w:val="right"/>
                  <w:rPr>
                    <w:b/>
                    <w:lang w:val="it-IT"/>
                  </w:rPr>
                </w:pPr>
                <w:proofErr w:type="spellStart"/>
                <w:r w:rsidRPr="00E42B9F">
                  <w:rPr>
                    <w:b/>
                    <w:lang w:val="it-IT"/>
                  </w:rPr>
                  <w:t>Deliverable</w:t>
                </w:r>
                <w:proofErr w:type="spellEnd"/>
                <w:r w:rsidRPr="00E42B9F">
                  <w:rPr>
                    <w:b/>
                    <w:lang w:val="it-IT"/>
                  </w:rPr>
                  <w:t xml:space="preserve"> </w:t>
                </w:r>
                <w:proofErr w:type="spellStart"/>
                <w:r w:rsidRPr="00E42B9F">
                  <w:rPr>
                    <w:b/>
                    <w:lang w:val="it-IT"/>
                  </w:rPr>
                  <w:t>Number</w:t>
                </w:r>
                <w:proofErr w:type="spellEnd"/>
              </w:p>
            </w:tc>
            <w:tc>
              <w:tcPr>
                <w:tcW w:w="4708" w:type="dxa"/>
                <w:vAlign w:val="center"/>
              </w:tcPr>
              <w:p w14:paraId="24DCDCDB" w14:textId="77777777" w:rsidR="00CF2FBF" w:rsidRDefault="00CF2FBF" w:rsidP="00CF2FBF">
                <w:pPr>
                  <w:spacing w:line="600" w:lineRule="auto"/>
                  <w:rPr>
                    <w:lang w:val="it-IT"/>
                  </w:rPr>
                </w:pPr>
                <w:r>
                  <w:rPr>
                    <w:lang w:val="it-IT"/>
                  </w:rPr>
                  <w:t>DX.X</w:t>
                </w:r>
              </w:p>
            </w:tc>
          </w:tr>
          <w:tr w:rsidR="00CF2FBF" w14:paraId="6741C764" w14:textId="77777777" w:rsidTr="00CF2FBF">
            <w:tc>
              <w:tcPr>
                <w:tcW w:w="5070" w:type="dxa"/>
                <w:vAlign w:val="center"/>
              </w:tcPr>
              <w:p w14:paraId="61DC4469" w14:textId="77777777" w:rsidR="00CF2FBF" w:rsidRPr="00E42B9F" w:rsidRDefault="00CF2FBF" w:rsidP="00CF2FBF">
                <w:pPr>
                  <w:spacing w:line="600" w:lineRule="auto"/>
                  <w:jc w:val="right"/>
                  <w:rPr>
                    <w:b/>
                    <w:lang w:val="it-IT"/>
                  </w:rPr>
                </w:pPr>
                <w:proofErr w:type="spellStart"/>
                <w:r w:rsidRPr="00E42B9F">
                  <w:rPr>
                    <w:b/>
                    <w:lang w:val="it-IT"/>
                  </w:rPr>
                  <w:t>Dissemination</w:t>
                </w:r>
                <w:proofErr w:type="spellEnd"/>
                <w:r w:rsidRPr="00E42B9F">
                  <w:rPr>
                    <w:b/>
                    <w:lang w:val="it-IT"/>
                  </w:rPr>
                  <w:t xml:space="preserve"> Level</w:t>
                </w:r>
              </w:p>
            </w:tc>
            <w:tc>
              <w:tcPr>
                <w:tcW w:w="4708" w:type="dxa"/>
                <w:vAlign w:val="center"/>
              </w:tcPr>
              <w:p w14:paraId="5A39676E" w14:textId="77777777" w:rsidR="00CF2FBF" w:rsidRDefault="00CF2FBF" w:rsidP="00CF2FBF">
                <w:pPr>
                  <w:spacing w:line="600" w:lineRule="auto"/>
                  <w:rPr>
                    <w:lang w:val="it-IT"/>
                  </w:rPr>
                </w:pPr>
                <w:r>
                  <w:rPr>
                    <w:lang w:val="it-IT"/>
                  </w:rPr>
                  <w:t>[</w:t>
                </w:r>
                <w:proofErr w:type="spellStart"/>
                <w:r>
                  <w:rPr>
                    <w:lang w:val="it-IT"/>
                  </w:rPr>
                  <w:t>Choose</w:t>
                </w:r>
                <w:proofErr w:type="spellEnd"/>
                <w:r>
                  <w:rPr>
                    <w:lang w:val="it-IT"/>
                  </w:rPr>
                  <w:t xml:space="preserve"> a </w:t>
                </w:r>
                <w:proofErr w:type="spellStart"/>
                <w:r>
                  <w:rPr>
                    <w:lang w:val="it-IT"/>
                  </w:rPr>
                  <w:t>dissemination</w:t>
                </w:r>
                <w:proofErr w:type="spellEnd"/>
                <w:r>
                  <w:rPr>
                    <w:lang w:val="it-IT"/>
                  </w:rPr>
                  <w:t xml:space="preserve"> </w:t>
                </w:r>
                <w:proofErr w:type="spellStart"/>
                <w:r>
                  <w:rPr>
                    <w:lang w:val="it-IT"/>
                  </w:rPr>
                  <w:t>level</w:t>
                </w:r>
                <w:proofErr w:type="spellEnd"/>
                <w:r>
                  <w:rPr>
                    <w:lang w:val="it-IT"/>
                  </w:rPr>
                  <w:t>]</w:t>
                </w:r>
              </w:p>
            </w:tc>
          </w:tr>
          <w:tr w:rsidR="00CF2FBF" w14:paraId="6048B972" w14:textId="77777777" w:rsidTr="00CF2FBF">
            <w:tc>
              <w:tcPr>
                <w:tcW w:w="5070" w:type="dxa"/>
                <w:vAlign w:val="center"/>
              </w:tcPr>
              <w:p w14:paraId="618B3EC3" w14:textId="77777777" w:rsidR="00CF2FBF" w:rsidRPr="00E42B9F" w:rsidRDefault="00CF2FBF" w:rsidP="00CF2FBF">
                <w:pPr>
                  <w:spacing w:line="600" w:lineRule="auto"/>
                  <w:jc w:val="right"/>
                  <w:rPr>
                    <w:b/>
                    <w:lang w:val="it-IT"/>
                  </w:rPr>
                </w:pPr>
                <w:r w:rsidRPr="00E42B9F">
                  <w:rPr>
                    <w:b/>
                    <w:lang w:val="it-IT"/>
                  </w:rPr>
                  <w:t>Delivery date</w:t>
                </w:r>
              </w:p>
            </w:tc>
            <w:tc>
              <w:tcPr>
                <w:tcW w:w="4708" w:type="dxa"/>
                <w:vAlign w:val="center"/>
              </w:tcPr>
              <w:p w14:paraId="35F3AD36" w14:textId="77777777" w:rsidR="00CF2FBF" w:rsidRDefault="00CF2FBF" w:rsidP="00CF2FBF">
                <w:pPr>
                  <w:spacing w:line="600" w:lineRule="auto"/>
                  <w:rPr>
                    <w:lang w:val="it-IT"/>
                  </w:rPr>
                </w:pPr>
                <w:r>
                  <w:rPr>
                    <w:lang w:val="it-IT"/>
                  </w:rPr>
                  <w:t xml:space="preserve">DD </w:t>
                </w:r>
                <w:proofErr w:type="spellStart"/>
                <w:r>
                  <w:rPr>
                    <w:lang w:val="it-IT"/>
                  </w:rPr>
                  <w:t>Month</w:t>
                </w:r>
                <w:proofErr w:type="spellEnd"/>
                <w:r>
                  <w:rPr>
                    <w:lang w:val="it-IT"/>
                  </w:rPr>
                  <w:t xml:space="preserve"> 201X</w:t>
                </w:r>
              </w:p>
            </w:tc>
          </w:tr>
          <w:tr w:rsidR="00CF2FBF" w14:paraId="038879DD" w14:textId="77777777" w:rsidTr="00CF2FBF">
            <w:tc>
              <w:tcPr>
                <w:tcW w:w="5070" w:type="dxa"/>
                <w:vAlign w:val="center"/>
              </w:tcPr>
              <w:p w14:paraId="60FF3988" w14:textId="77777777" w:rsidR="00CF2FBF" w:rsidRPr="00E42B9F" w:rsidRDefault="00CF2FBF" w:rsidP="00CF2FBF">
                <w:pPr>
                  <w:spacing w:line="600" w:lineRule="auto"/>
                  <w:jc w:val="right"/>
                  <w:rPr>
                    <w:b/>
                    <w:lang w:val="it-IT"/>
                  </w:rPr>
                </w:pPr>
                <w:r w:rsidRPr="00E42B9F">
                  <w:rPr>
                    <w:b/>
                    <w:lang w:val="it-IT"/>
                  </w:rPr>
                  <w:t>Status</w:t>
                </w:r>
              </w:p>
            </w:tc>
            <w:tc>
              <w:tcPr>
                <w:tcW w:w="4708" w:type="dxa"/>
                <w:vAlign w:val="center"/>
              </w:tcPr>
              <w:p w14:paraId="3A4EFE8F" w14:textId="77777777" w:rsidR="00CF2FBF" w:rsidRDefault="00CF2FBF" w:rsidP="00CF2FBF">
                <w:pPr>
                  <w:spacing w:line="600" w:lineRule="auto"/>
                  <w:rPr>
                    <w:lang w:val="it-IT"/>
                  </w:rPr>
                </w:pPr>
                <w:proofErr w:type="spellStart"/>
                <w:r>
                  <w:rPr>
                    <w:lang w:val="it-IT"/>
                  </w:rPr>
                  <w:t>Draft</w:t>
                </w:r>
                <w:proofErr w:type="spellEnd"/>
                <w:r>
                  <w:rPr>
                    <w:lang w:val="it-IT"/>
                  </w:rPr>
                  <w:t>/</w:t>
                </w:r>
                <w:proofErr w:type="spellStart"/>
                <w:r>
                  <w:rPr>
                    <w:lang w:val="it-IT"/>
                  </w:rPr>
                  <w:t>Final</w:t>
                </w:r>
                <w:proofErr w:type="spellEnd"/>
              </w:p>
            </w:tc>
          </w:tr>
          <w:tr w:rsidR="00CF2FBF" w14:paraId="35C237C2" w14:textId="77777777" w:rsidTr="00CF2FBF">
            <w:tc>
              <w:tcPr>
                <w:tcW w:w="5070" w:type="dxa"/>
                <w:vAlign w:val="center"/>
              </w:tcPr>
              <w:p w14:paraId="25B7B275" w14:textId="77777777" w:rsidR="00CF2FBF" w:rsidRPr="00E42B9F" w:rsidRDefault="00CF2FBF" w:rsidP="00CF2FBF">
                <w:pPr>
                  <w:spacing w:line="600" w:lineRule="auto"/>
                  <w:jc w:val="right"/>
                  <w:rPr>
                    <w:b/>
                    <w:lang w:val="it-IT"/>
                  </w:rPr>
                </w:pPr>
                <w:r w:rsidRPr="00E42B9F">
                  <w:rPr>
                    <w:b/>
                    <w:lang w:val="it-IT"/>
                  </w:rPr>
                  <w:t>Author(s)</w:t>
                </w:r>
              </w:p>
            </w:tc>
            <w:tc>
              <w:tcPr>
                <w:tcW w:w="4708" w:type="dxa"/>
                <w:vAlign w:val="center"/>
              </w:tcPr>
              <w:p w14:paraId="1345FB90" w14:textId="77777777" w:rsidR="00CF2FBF" w:rsidRDefault="00CF2FBF" w:rsidP="00CF2FBF">
                <w:pPr>
                  <w:rPr>
                    <w:lang w:val="it-IT"/>
                  </w:rPr>
                </w:pPr>
                <w:r>
                  <w:rPr>
                    <w:lang w:val="it-IT"/>
                  </w:rPr>
                  <w:t>Author 1</w:t>
                </w:r>
              </w:p>
              <w:p w14:paraId="7ED07A9B" w14:textId="77777777" w:rsidR="00CF2FBF" w:rsidRDefault="00CF2FBF" w:rsidP="00CF2FBF">
                <w:pPr>
                  <w:rPr>
                    <w:lang w:val="it-IT"/>
                  </w:rPr>
                </w:pPr>
                <w:r>
                  <w:rPr>
                    <w:lang w:val="it-IT"/>
                  </w:rPr>
                  <w:t>Author 2</w:t>
                </w:r>
              </w:p>
              <w:p w14:paraId="1EFC8E76" w14:textId="77777777" w:rsidR="00CF2FBF" w:rsidRDefault="00CF2FBF" w:rsidP="00CF2FBF">
                <w:pPr>
                  <w:rPr>
                    <w:lang w:val="it-IT"/>
                  </w:rPr>
                </w:pPr>
                <w:r>
                  <w:rPr>
                    <w:lang w:val="it-IT"/>
                  </w:rPr>
                  <w:t>Author 3</w:t>
                </w:r>
              </w:p>
              <w:p w14:paraId="59F20BF9" w14:textId="77777777" w:rsidR="00CF2FBF" w:rsidRDefault="00CF2FBF" w:rsidP="00CF2FBF">
                <w:pPr>
                  <w:rPr>
                    <w:lang w:val="it-IT"/>
                  </w:rPr>
                </w:pPr>
                <w:r>
                  <w:rPr>
                    <w:lang w:val="it-IT"/>
                  </w:rPr>
                  <w:t>Author 4</w:t>
                </w:r>
              </w:p>
            </w:tc>
          </w:tr>
        </w:tbl>
        <w:p w14:paraId="76E1E151" w14:textId="77777777" w:rsidR="00CF2FBF" w:rsidRDefault="00CF2FBF" w:rsidP="00CF2FBF">
          <w:pPr>
            <w:spacing w:line="600" w:lineRule="auto"/>
            <w:jc w:val="center"/>
            <w:rPr>
              <w:lang w:val="it-IT"/>
            </w:rPr>
          </w:pPr>
        </w:p>
        <w:p w14:paraId="528DEA71" w14:textId="77777777" w:rsidR="00CF2FBF" w:rsidRDefault="00CF2FBF" w:rsidP="00CF2FBF">
          <w:pPr>
            <w:rPr>
              <w:lang w:val="it-IT"/>
            </w:rPr>
          </w:pPr>
          <w:r>
            <w:rPr>
              <w:lang w:val="it-IT"/>
            </w:rPr>
            <w:br w:type="page"/>
          </w: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2802"/>
            <w:gridCol w:w="6976"/>
          </w:tblGrid>
          <w:tr w:rsidR="00CF2FBF" w14:paraId="07BD4518" w14:textId="77777777" w:rsidTr="00CF2FBF">
            <w:tc>
              <w:tcPr>
                <w:tcW w:w="2802" w:type="dxa"/>
              </w:tcPr>
              <w:p w14:paraId="2967E15F" w14:textId="77777777" w:rsidR="00CF2FBF" w:rsidRDefault="00CF2FBF" w:rsidP="00CF2FBF">
                <w:r>
                  <w:t>Project Acronym</w:t>
                </w:r>
              </w:p>
            </w:tc>
            <w:tc>
              <w:tcPr>
                <w:tcW w:w="6976" w:type="dxa"/>
              </w:tcPr>
              <w:p w14:paraId="113DB7B5" w14:textId="77777777" w:rsidR="00CF2FBF" w:rsidRDefault="00CF2FBF" w:rsidP="00CF2FBF">
                <w:r>
                  <w:t>PARTHENOS</w:t>
                </w:r>
              </w:p>
            </w:tc>
          </w:tr>
          <w:tr w:rsidR="00CF2FBF" w14:paraId="0E40A205" w14:textId="77777777" w:rsidTr="00CF2FBF">
            <w:tc>
              <w:tcPr>
                <w:tcW w:w="2802" w:type="dxa"/>
              </w:tcPr>
              <w:p w14:paraId="03104EE3" w14:textId="77777777" w:rsidR="00CF2FBF" w:rsidRDefault="00CF2FBF" w:rsidP="00CF2FBF">
                <w:r>
                  <w:t>Project Full title</w:t>
                </w:r>
              </w:p>
            </w:tc>
            <w:tc>
              <w:tcPr>
                <w:tcW w:w="6976" w:type="dxa"/>
              </w:tcPr>
              <w:p w14:paraId="23AF118A" w14:textId="77777777" w:rsidR="00CF2FBF" w:rsidRPr="00D95CD3" w:rsidRDefault="00CF2FBF" w:rsidP="00CF2FBF">
                <w:pPr>
                  <w:rPr>
                    <w:lang w:val="it-IT"/>
                  </w:rPr>
                </w:pPr>
                <w:proofErr w:type="spellStart"/>
                <w:r w:rsidRPr="00D95CD3">
                  <w:rPr>
                    <w:lang w:val="it-IT"/>
                  </w:rPr>
                  <w:t>Pooling</w:t>
                </w:r>
                <w:proofErr w:type="spellEnd"/>
                <w:r w:rsidRPr="00D95CD3">
                  <w:rPr>
                    <w:lang w:val="it-IT"/>
                  </w:rPr>
                  <w:t xml:space="preserve"> </w:t>
                </w:r>
                <w:proofErr w:type="spellStart"/>
                <w:r w:rsidRPr="00D95CD3">
                  <w:rPr>
                    <w:lang w:val="it-IT"/>
                  </w:rPr>
                  <w:t>Activities</w:t>
                </w:r>
                <w:proofErr w:type="spellEnd"/>
                <w:r w:rsidRPr="00D95CD3">
                  <w:rPr>
                    <w:lang w:val="it-IT"/>
                  </w:rPr>
                  <w:t xml:space="preserve">, </w:t>
                </w:r>
                <w:proofErr w:type="spellStart"/>
                <w:r w:rsidRPr="00D95CD3">
                  <w:rPr>
                    <w:lang w:val="it-IT"/>
                  </w:rPr>
                  <w:t>Resources</w:t>
                </w:r>
                <w:proofErr w:type="spellEnd"/>
                <w:r w:rsidRPr="00D95CD3">
                  <w:rPr>
                    <w:lang w:val="it-IT"/>
                  </w:rPr>
                  <w:t xml:space="preserve"> and Tools for Heritage E-</w:t>
                </w:r>
                <w:proofErr w:type="spellStart"/>
                <w:r w:rsidRPr="00D95CD3">
                  <w:rPr>
                    <w:lang w:val="it-IT"/>
                  </w:rPr>
                  <w:t>research</w:t>
                </w:r>
                <w:proofErr w:type="spellEnd"/>
                <w:r w:rsidRPr="00D95CD3">
                  <w:rPr>
                    <w:lang w:val="it-IT"/>
                  </w:rPr>
                  <w:t xml:space="preserve"> Networking, </w:t>
                </w:r>
                <w:proofErr w:type="spellStart"/>
                <w:r w:rsidRPr="00D95CD3">
                  <w:rPr>
                    <w:lang w:val="it-IT"/>
                  </w:rPr>
                  <w:t>Optimization</w:t>
                </w:r>
                <w:proofErr w:type="spellEnd"/>
                <w:r w:rsidRPr="00D95CD3">
                  <w:rPr>
                    <w:lang w:val="it-IT"/>
                  </w:rPr>
                  <w:t xml:space="preserve"> and </w:t>
                </w:r>
                <w:proofErr w:type="spellStart"/>
                <w:r w:rsidRPr="00D95CD3">
                  <w:rPr>
                    <w:lang w:val="it-IT"/>
                  </w:rPr>
                  <w:t>Synergies</w:t>
                </w:r>
                <w:proofErr w:type="spellEnd"/>
              </w:p>
            </w:tc>
          </w:tr>
          <w:tr w:rsidR="00CF2FBF" w14:paraId="7C140598" w14:textId="77777777" w:rsidTr="00CF2FBF">
            <w:tc>
              <w:tcPr>
                <w:tcW w:w="2802" w:type="dxa"/>
              </w:tcPr>
              <w:p w14:paraId="60945DDA" w14:textId="77777777" w:rsidR="00CF2FBF" w:rsidRDefault="00CF2FBF" w:rsidP="00CF2FBF">
                <w:r>
                  <w:t>Grant Agreement nr.</w:t>
                </w:r>
              </w:p>
            </w:tc>
            <w:tc>
              <w:tcPr>
                <w:tcW w:w="6976" w:type="dxa"/>
              </w:tcPr>
              <w:p w14:paraId="36E14B56" w14:textId="77777777" w:rsidR="00CF2FBF" w:rsidRDefault="00CF2FBF" w:rsidP="00CF2FBF">
                <w:r>
                  <w:rPr>
                    <w:lang w:val="it-IT"/>
                  </w:rPr>
                  <w:t>654119</w:t>
                </w:r>
              </w:p>
            </w:tc>
          </w:tr>
        </w:tbl>
        <w:p w14:paraId="272792E1" w14:textId="77777777" w:rsidR="00CF2FBF" w:rsidRDefault="00CF2FBF" w:rsidP="00CF2FBF"/>
        <w:p w14:paraId="343A828D" w14:textId="77777777" w:rsidR="00CF2FBF" w:rsidRPr="00F50F1B" w:rsidRDefault="00CF2FBF" w:rsidP="00CF2FBF">
          <w:r w:rsidRPr="00CF2FBF">
            <w:t>Deliverable</w:t>
          </w:r>
          <w:r>
            <w:t>/Document Information</w:t>
          </w:r>
        </w:p>
        <w:p w14:paraId="43AF39A2" w14:textId="77777777" w:rsidR="00CF2FBF" w:rsidRPr="00F50F1B" w:rsidRDefault="00CF2FBF" w:rsidP="00CF2FBF"/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2801"/>
            <w:gridCol w:w="6971"/>
            <w:gridCol w:w="76"/>
          </w:tblGrid>
          <w:tr w:rsidR="00CF2FBF" w14:paraId="4F6CE148" w14:textId="77777777" w:rsidTr="00CF2FBF">
            <w:tc>
              <w:tcPr>
                <w:tcW w:w="2802" w:type="dxa"/>
              </w:tcPr>
              <w:p w14:paraId="3442D099" w14:textId="3FB9B386" w:rsidR="00CF2FBF" w:rsidRDefault="006C698A" w:rsidP="00CF2FBF">
                <w:r>
                  <w:t>Deliverable nr</w:t>
                </w:r>
                <w:bookmarkStart w:id="0" w:name="_GoBack"/>
                <w:bookmarkEnd w:id="0"/>
                <w:r w:rsidR="00CF2FBF">
                  <w:t>/title</w:t>
                </w:r>
              </w:p>
            </w:tc>
            <w:tc>
              <w:tcPr>
                <w:tcW w:w="6976" w:type="dxa"/>
                <w:gridSpan w:val="2"/>
              </w:tcPr>
              <w:p w14:paraId="024941C5" w14:textId="77777777" w:rsidR="00CF2FBF" w:rsidRDefault="00CF2FBF" w:rsidP="00CF2FBF"/>
            </w:tc>
          </w:tr>
          <w:tr w:rsidR="00CF2FBF" w14:paraId="4BC07887" w14:textId="77777777" w:rsidTr="00CF2FBF">
            <w:tc>
              <w:tcPr>
                <w:tcW w:w="2802" w:type="dxa"/>
              </w:tcPr>
              <w:p w14:paraId="1F0B6246" w14:textId="77777777" w:rsidR="00CF2FBF" w:rsidRDefault="00CF2FBF" w:rsidP="00CF2FBF">
                <w:r>
                  <w:t>Document title</w:t>
                </w:r>
              </w:p>
            </w:tc>
            <w:tc>
              <w:tcPr>
                <w:tcW w:w="6976" w:type="dxa"/>
                <w:gridSpan w:val="2"/>
              </w:tcPr>
              <w:p w14:paraId="12C5DD1E" w14:textId="77777777" w:rsidR="00CF2FBF" w:rsidRDefault="00CF2FBF" w:rsidP="00CF2FBF"/>
            </w:tc>
          </w:tr>
          <w:tr w:rsidR="00CF2FBF" w14:paraId="641EBCC5" w14:textId="77777777" w:rsidTr="00CF2FBF">
            <w:tc>
              <w:tcPr>
                <w:tcW w:w="2802" w:type="dxa"/>
              </w:tcPr>
              <w:p w14:paraId="31DCA876" w14:textId="77777777" w:rsidR="00CF2FBF" w:rsidRDefault="00CF2FBF" w:rsidP="00CF2FBF">
                <w:r>
                  <w:t>Author(s)</w:t>
                </w:r>
              </w:p>
            </w:tc>
            <w:tc>
              <w:tcPr>
                <w:tcW w:w="6976" w:type="dxa"/>
                <w:gridSpan w:val="2"/>
              </w:tcPr>
              <w:p w14:paraId="79379367" w14:textId="77777777" w:rsidR="00CF2FBF" w:rsidRDefault="00CF2FBF" w:rsidP="00CF2FBF"/>
            </w:tc>
          </w:tr>
          <w:tr w:rsidR="00CF2FBF" w14:paraId="26356289" w14:textId="77777777" w:rsidTr="00CF2FBF">
            <w:trPr>
              <w:gridAfter w:val="1"/>
              <w:wAfter w:w="76" w:type="dxa"/>
            </w:trPr>
            <w:tc>
              <w:tcPr>
                <w:tcW w:w="2802" w:type="dxa"/>
              </w:tcPr>
              <w:p w14:paraId="0A3CB034" w14:textId="77777777" w:rsidR="00CF2FBF" w:rsidRDefault="00CF2FBF" w:rsidP="00CF2FBF">
                <w:r>
                  <w:t>Dissemination level/distribution</w:t>
                </w:r>
              </w:p>
            </w:tc>
            <w:tc>
              <w:tcPr>
                <w:tcW w:w="6976" w:type="dxa"/>
              </w:tcPr>
              <w:p w14:paraId="55407E2D" w14:textId="77777777" w:rsidR="00CF2FBF" w:rsidRDefault="00CF2FBF" w:rsidP="00CF2FBF"/>
            </w:tc>
          </w:tr>
        </w:tbl>
        <w:p w14:paraId="6911E19B" w14:textId="77777777" w:rsidR="00CF2FBF" w:rsidRDefault="00CF2FBF" w:rsidP="00CF2FBF"/>
        <w:p w14:paraId="6E08EE38" w14:textId="77777777" w:rsidR="00CF2FBF" w:rsidRDefault="00CF2FBF" w:rsidP="00CF2FBF">
          <w:r w:rsidRPr="00CF2FBF">
            <w:t>Document</w:t>
          </w:r>
          <w:r>
            <w:t xml:space="preserve"> History</w:t>
          </w:r>
        </w:p>
        <w:p w14:paraId="67A7BE4C" w14:textId="77777777" w:rsidR="00CF2FBF" w:rsidRDefault="00CF2FBF" w:rsidP="00CF2FBF"/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2235"/>
            <w:gridCol w:w="4283"/>
            <w:gridCol w:w="3260"/>
          </w:tblGrid>
          <w:tr w:rsidR="00CF2FBF" w14:paraId="4487854A" w14:textId="77777777" w:rsidTr="00CF2FBF">
            <w:tc>
              <w:tcPr>
                <w:tcW w:w="2235" w:type="dxa"/>
              </w:tcPr>
              <w:p w14:paraId="293C4F70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Version/date</w:t>
                </w:r>
              </w:p>
            </w:tc>
            <w:tc>
              <w:tcPr>
                <w:tcW w:w="4283" w:type="dxa"/>
              </w:tcPr>
              <w:p w14:paraId="09C04FC3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Changes/approval</w:t>
                </w:r>
              </w:p>
            </w:tc>
            <w:tc>
              <w:tcPr>
                <w:tcW w:w="3260" w:type="dxa"/>
              </w:tcPr>
              <w:p w14:paraId="31C097AD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Author/Approved by</w:t>
                </w:r>
              </w:p>
            </w:tc>
          </w:tr>
          <w:tr w:rsidR="00CF2FBF" w14:paraId="62FE4689" w14:textId="77777777" w:rsidTr="00CF2FBF">
            <w:tc>
              <w:tcPr>
                <w:tcW w:w="2235" w:type="dxa"/>
              </w:tcPr>
              <w:p w14:paraId="1E113FA0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V 0.1 DD.MM.YY</w:t>
                </w:r>
              </w:p>
            </w:tc>
            <w:tc>
              <w:tcPr>
                <w:tcW w:w="4283" w:type="dxa"/>
              </w:tcPr>
              <w:p w14:paraId="16C2AB81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Report main changes and addition here</w:t>
                </w:r>
              </w:p>
            </w:tc>
            <w:tc>
              <w:tcPr>
                <w:tcW w:w="3260" w:type="dxa"/>
              </w:tcPr>
              <w:p w14:paraId="453A2730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</w:tr>
          <w:tr w:rsidR="00CF2FBF" w14:paraId="6C6BBEBB" w14:textId="77777777" w:rsidTr="00CF2FBF">
            <w:tc>
              <w:tcPr>
                <w:tcW w:w="2235" w:type="dxa"/>
              </w:tcPr>
              <w:p w14:paraId="4FE4D767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V 0.5 DD.MM.YY</w:t>
                </w:r>
              </w:p>
            </w:tc>
            <w:tc>
              <w:tcPr>
                <w:tcW w:w="4283" w:type="dxa"/>
              </w:tcPr>
              <w:p w14:paraId="192857E6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  <w:tc>
              <w:tcPr>
                <w:tcW w:w="3260" w:type="dxa"/>
              </w:tcPr>
              <w:p w14:paraId="3BC0BEFD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</w:tr>
          <w:tr w:rsidR="00CF2FBF" w14:paraId="3A6DE30B" w14:textId="77777777" w:rsidTr="00CF2FBF">
            <w:tc>
              <w:tcPr>
                <w:tcW w:w="2235" w:type="dxa"/>
              </w:tcPr>
              <w:p w14:paraId="7C810F6E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V 0.5a DD.MM.YY</w:t>
                </w:r>
              </w:p>
            </w:tc>
            <w:tc>
              <w:tcPr>
                <w:tcW w:w="4283" w:type="dxa"/>
              </w:tcPr>
              <w:p w14:paraId="7E39E6C5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  <w:tc>
              <w:tcPr>
                <w:tcW w:w="3260" w:type="dxa"/>
              </w:tcPr>
              <w:p w14:paraId="0E56FE7E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</w:tr>
          <w:tr w:rsidR="00CF2FBF" w14:paraId="40928C53" w14:textId="77777777" w:rsidTr="00CF2FBF">
            <w:tc>
              <w:tcPr>
                <w:tcW w:w="2235" w:type="dxa"/>
              </w:tcPr>
              <w:p w14:paraId="24ABEA79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V 0.9 DD.MM.YY</w:t>
                </w:r>
              </w:p>
            </w:tc>
            <w:tc>
              <w:tcPr>
                <w:tcW w:w="4283" w:type="dxa"/>
              </w:tcPr>
              <w:p w14:paraId="724EF6C0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  <w:tc>
              <w:tcPr>
                <w:tcW w:w="3260" w:type="dxa"/>
              </w:tcPr>
              <w:p w14:paraId="5A5D18F0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</w:tr>
          <w:tr w:rsidR="00CF2FBF" w14:paraId="3D1D02A6" w14:textId="77777777" w:rsidTr="00CF2FBF">
            <w:tc>
              <w:tcPr>
                <w:tcW w:w="2235" w:type="dxa"/>
              </w:tcPr>
              <w:p w14:paraId="511E1D86" w14:textId="77777777" w:rsidR="00CF2FBF" w:rsidRDefault="00CF2FBF" w:rsidP="00CF2FBF">
                <w:pPr>
                  <w:tabs>
                    <w:tab w:val="left" w:pos="937"/>
                  </w:tabs>
                </w:pPr>
                <w:r>
                  <w:t>Final DD.MM.YY</w:t>
                </w:r>
              </w:p>
            </w:tc>
            <w:tc>
              <w:tcPr>
                <w:tcW w:w="4283" w:type="dxa"/>
              </w:tcPr>
              <w:p w14:paraId="0B5F8190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  <w:tc>
              <w:tcPr>
                <w:tcW w:w="3260" w:type="dxa"/>
              </w:tcPr>
              <w:p w14:paraId="69FA29A8" w14:textId="77777777" w:rsidR="00CF2FBF" w:rsidRDefault="00CF2FBF" w:rsidP="00CF2FBF">
                <w:pPr>
                  <w:tabs>
                    <w:tab w:val="left" w:pos="937"/>
                  </w:tabs>
                </w:pPr>
              </w:p>
            </w:tc>
          </w:tr>
        </w:tbl>
        <w:p w14:paraId="1CFB745F" w14:textId="77777777" w:rsidR="00CF2FBF" w:rsidRDefault="00CF2FBF" w:rsidP="00CF2FBF">
          <w:pPr>
            <w:tabs>
              <w:tab w:val="left" w:pos="937"/>
            </w:tabs>
          </w:pPr>
        </w:p>
        <w:p w14:paraId="75AC20B9" w14:textId="77777777" w:rsidR="00CF2FBF" w:rsidRDefault="00CF2FBF" w:rsidP="00CF2FBF">
          <w:pPr>
            <w:tabs>
              <w:tab w:val="left" w:pos="937"/>
            </w:tabs>
          </w:pPr>
        </w:p>
        <w:p w14:paraId="67704C98" w14:textId="77777777" w:rsidR="00687BD7" w:rsidRDefault="00DA2EBE"/>
      </w:sdtContent>
    </w:sdt>
    <w:p w14:paraId="5A3758EE" w14:textId="77777777" w:rsidR="008B6D96" w:rsidRDefault="008B6D96">
      <w:pPr>
        <w:spacing w:line="240" w:lineRule="auto"/>
      </w:pPr>
      <w:r>
        <w:br w:type="page"/>
      </w:r>
    </w:p>
    <w:sdt>
      <w:sdtPr>
        <w:rPr>
          <w:rFonts w:eastAsiaTheme="minorEastAsia" w:cstheme="minorBidi"/>
          <w:b w:val="0"/>
          <w:bCs w:val="0"/>
          <w:color w:val="auto"/>
          <w:sz w:val="24"/>
          <w:szCs w:val="24"/>
          <w:lang w:val="en-US" w:eastAsia="en-US"/>
        </w:rPr>
        <w:id w:val="176187157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85B8A04" w14:textId="394C72AA" w:rsidR="008B6D96" w:rsidRDefault="00BB7829" w:rsidP="008B6D96">
          <w:pPr>
            <w:pStyle w:val="Titolosommario"/>
          </w:pPr>
          <w:proofErr w:type="spellStart"/>
          <w:r>
            <w:t>Table</w:t>
          </w:r>
          <w:proofErr w:type="spellEnd"/>
          <w:r>
            <w:t xml:space="preserve"> of </w:t>
          </w:r>
          <w:proofErr w:type="spellStart"/>
          <w:r>
            <w:t>content</w:t>
          </w:r>
          <w:proofErr w:type="spellEnd"/>
        </w:p>
        <w:p w14:paraId="1B24D038" w14:textId="77777777" w:rsidR="00BB7829" w:rsidRDefault="008B6D96">
          <w:pPr>
            <w:pStyle w:val="Sommario1"/>
            <w:rPr>
              <w:b w:val="0"/>
              <w:noProof/>
              <w:lang w:val="it-IT" w:eastAsia="ja-JP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r w:rsidR="00BB7829">
            <w:rPr>
              <w:noProof/>
            </w:rPr>
            <w:t>Executive Summary</w:t>
          </w:r>
          <w:r w:rsidR="00BB7829">
            <w:rPr>
              <w:noProof/>
            </w:rPr>
            <w:tab/>
          </w:r>
          <w:r w:rsidR="00BB7829">
            <w:rPr>
              <w:noProof/>
            </w:rPr>
            <w:fldChar w:fldCharType="begin"/>
          </w:r>
          <w:r w:rsidR="00BB7829">
            <w:rPr>
              <w:noProof/>
            </w:rPr>
            <w:instrText xml:space="preserve"> PAGEREF _Toc296581653 \h </w:instrText>
          </w:r>
          <w:r w:rsidR="00BB7829">
            <w:rPr>
              <w:noProof/>
            </w:rPr>
          </w:r>
          <w:r w:rsidR="00BB7829">
            <w:rPr>
              <w:noProof/>
            </w:rPr>
            <w:fldChar w:fldCharType="separate"/>
          </w:r>
          <w:r w:rsidR="00BB7829">
            <w:rPr>
              <w:noProof/>
            </w:rPr>
            <w:t>6</w:t>
          </w:r>
          <w:r w:rsidR="00BB7829">
            <w:rPr>
              <w:noProof/>
            </w:rPr>
            <w:fldChar w:fldCharType="end"/>
          </w:r>
        </w:p>
        <w:p w14:paraId="6E54A68B" w14:textId="77777777" w:rsidR="00BB7829" w:rsidRDefault="00BB7829">
          <w:pPr>
            <w:pStyle w:val="Sommario1"/>
            <w:tabs>
              <w:tab w:val="left" w:pos="438"/>
            </w:tabs>
            <w:rPr>
              <w:b w:val="0"/>
              <w:noProof/>
              <w:lang w:val="it-IT" w:eastAsia="ja-JP"/>
            </w:rPr>
          </w:pPr>
          <w:r>
            <w:rPr>
              <w:noProof/>
            </w:rPr>
            <w:t>1.</w:t>
          </w:r>
          <w:r>
            <w:rPr>
              <w:b w:val="0"/>
              <w:noProof/>
              <w:lang w:val="it-IT" w:eastAsia="ja-JP"/>
            </w:rPr>
            <w:tab/>
          </w:r>
          <w:r>
            <w:rPr>
              <w:noProof/>
            </w:rPr>
            <w:t>CHAPTER ONE (Style: Title 1)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_Toc296581654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0861729" w14:textId="77777777" w:rsidR="00BB7829" w:rsidRDefault="00BB7829">
          <w:pPr>
            <w:pStyle w:val="Sommario2"/>
            <w:tabs>
              <w:tab w:val="left" w:pos="843"/>
              <w:tab w:val="right" w:leader="dot" w:pos="9622"/>
            </w:tabs>
            <w:rPr>
              <w:b w:val="0"/>
              <w:noProof/>
              <w:sz w:val="24"/>
              <w:szCs w:val="24"/>
              <w:lang w:val="it-IT" w:eastAsia="ja-JP"/>
            </w:rPr>
          </w:pPr>
          <w:r>
            <w:rPr>
              <w:noProof/>
            </w:rPr>
            <w:t>1.1.</w:t>
          </w:r>
          <w:r>
            <w:rPr>
              <w:b w:val="0"/>
              <w:noProof/>
              <w:sz w:val="24"/>
              <w:szCs w:val="24"/>
              <w:lang w:val="it-IT" w:eastAsia="ja-JP"/>
            </w:rPr>
            <w:tab/>
          </w:r>
          <w:r>
            <w:rPr>
              <w:noProof/>
            </w:rPr>
            <w:t>CHAPTER ONE – Section 1.1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_Toc296581655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733352B0" w14:textId="77777777" w:rsidR="00BB7829" w:rsidRDefault="00BB7829">
          <w:pPr>
            <w:pStyle w:val="Sommario3"/>
            <w:tabs>
              <w:tab w:val="left" w:pos="1221"/>
              <w:tab w:val="right" w:leader="dot" w:pos="9622"/>
            </w:tabs>
            <w:rPr>
              <w:noProof/>
              <w:sz w:val="24"/>
              <w:szCs w:val="24"/>
              <w:lang w:val="it-IT" w:eastAsia="ja-JP"/>
            </w:rPr>
          </w:pPr>
          <w:r>
            <w:rPr>
              <w:noProof/>
            </w:rPr>
            <w:t>1.1.1.</w:t>
          </w:r>
          <w:r>
            <w:rPr>
              <w:noProof/>
              <w:sz w:val="24"/>
              <w:szCs w:val="24"/>
              <w:lang w:val="it-IT" w:eastAsia="ja-JP"/>
            </w:rPr>
            <w:tab/>
          </w:r>
          <w:r>
            <w:rPr>
              <w:noProof/>
            </w:rPr>
            <w:t>Chapter one – Section 1.1.1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_Toc296581656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12F81F21" w14:textId="77777777" w:rsidR="00BB7829" w:rsidRDefault="00BB7829">
          <w:pPr>
            <w:pStyle w:val="Sommario1"/>
            <w:tabs>
              <w:tab w:val="left" w:pos="438"/>
            </w:tabs>
            <w:rPr>
              <w:b w:val="0"/>
              <w:noProof/>
              <w:lang w:val="it-IT" w:eastAsia="ja-JP"/>
            </w:rPr>
          </w:pPr>
          <w:r>
            <w:rPr>
              <w:noProof/>
            </w:rPr>
            <w:t>2.</w:t>
          </w:r>
          <w:r>
            <w:rPr>
              <w:b w:val="0"/>
              <w:noProof/>
              <w:lang w:val="it-IT" w:eastAsia="ja-JP"/>
            </w:rPr>
            <w:tab/>
          </w:r>
          <w:r>
            <w:rPr>
              <w:noProof/>
            </w:rPr>
            <w:t>Use of Images and captions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_Toc296581657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53CEEBC3" w14:textId="77777777" w:rsidR="00BB7829" w:rsidRDefault="00BB7829">
          <w:pPr>
            <w:pStyle w:val="Sommario2"/>
            <w:tabs>
              <w:tab w:val="left" w:pos="843"/>
              <w:tab w:val="right" w:leader="dot" w:pos="9622"/>
            </w:tabs>
            <w:rPr>
              <w:b w:val="0"/>
              <w:noProof/>
              <w:sz w:val="24"/>
              <w:szCs w:val="24"/>
              <w:lang w:val="it-IT" w:eastAsia="ja-JP"/>
            </w:rPr>
          </w:pPr>
          <w:r>
            <w:rPr>
              <w:noProof/>
            </w:rPr>
            <w:t>2.1.</w:t>
          </w:r>
          <w:r>
            <w:rPr>
              <w:b w:val="0"/>
              <w:noProof/>
              <w:sz w:val="24"/>
              <w:szCs w:val="24"/>
              <w:lang w:val="it-IT" w:eastAsia="ja-JP"/>
            </w:rPr>
            <w:tab/>
          </w:r>
          <w:r>
            <w:rPr>
              <w:noProof/>
            </w:rPr>
            <w:t>Tables and color schemes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_Toc296581658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44376936" w14:textId="77777777" w:rsidR="00BB7829" w:rsidRDefault="00BB7829">
          <w:pPr>
            <w:pStyle w:val="Sommario1"/>
            <w:rPr>
              <w:b w:val="0"/>
              <w:noProof/>
              <w:lang w:val="it-IT" w:eastAsia="ja-JP"/>
            </w:rPr>
          </w:pPr>
          <w:r>
            <w:rPr>
              <w:noProof/>
            </w:rPr>
            <w:t>Conclusions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_Toc296581659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CCC2080" w14:textId="77777777" w:rsidR="00BB7829" w:rsidRDefault="00BB7829">
          <w:pPr>
            <w:pStyle w:val="Sommario1"/>
            <w:rPr>
              <w:b w:val="0"/>
              <w:noProof/>
              <w:lang w:val="it-IT" w:eastAsia="ja-JP"/>
            </w:rPr>
          </w:pPr>
          <w:r>
            <w:rPr>
              <w:noProof/>
            </w:rPr>
            <w:t>Appendix 1 – Template’s styles in plain text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_Toc296581660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0ACA6FFB" w14:textId="77777777" w:rsidR="008B6D96" w:rsidRDefault="008B6D96" w:rsidP="00BB7829">
          <w:pPr>
            <w:jc w:val="left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336B053" w14:textId="77777777" w:rsidR="00617119" w:rsidRDefault="00617119"/>
    <w:p w14:paraId="34172636" w14:textId="77777777" w:rsidR="008B6D96" w:rsidRDefault="008B6D96">
      <w:pPr>
        <w:spacing w:line="240" w:lineRule="auto"/>
      </w:pPr>
      <w:r>
        <w:br w:type="page"/>
      </w:r>
    </w:p>
    <w:p w14:paraId="7721B916" w14:textId="77777777" w:rsidR="008B6D96" w:rsidRDefault="008B6D96" w:rsidP="008B6D96">
      <w:pPr>
        <w:pStyle w:val="Titolo1"/>
      </w:pPr>
      <w:bookmarkStart w:id="1" w:name="_Toc296581653"/>
      <w:r>
        <w:t>Executive Summary</w:t>
      </w:r>
      <w:bookmarkEnd w:id="1"/>
    </w:p>
    <w:p w14:paraId="63C6682B" w14:textId="77777777" w:rsidR="008B6D96" w:rsidRDefault="008B6D96" w:rsidP="008B6D96">
      <w:r>
        <w:t>Text goes here</w:t>
      </w:r>
    </w:p>
    <w:p w14:paraId="4D97181B" w14:textId="77777777" w:rsidR="008B6D96" w:rsidRDefault="008B6D96" w:rsidP="008B6D96"/>
    <w:p w14:paraId="38849F86" w14:textId="77777777" w:rsidR="008B6D96" w:rsidRDefault="008B6D96">
      <w:pPr>
        <w:spacing w:line="240" w:lineRule="auto"/>
      </w:pPr>
      <w:r>
        <w:br w:type="page"/>
      </w:r>
    </w:p>
    <w:p w14:paraId="52E897BE" w14:textId="77777777" w:rsidR="008B6D96" w:rsidRDefault="006F0A85" w:rsidP="006F0A85">
      <w:pPr>
        <w:pStyle w:val="Titolo1"/>
        <w:numPr>
          <w:ilvl w:val="0"/>
          <w:numId w:val="1"/>
        </w:numPr>
      </w:pPr>
      <w:bookmarkStart w:id="2" w:name="_Toc296581654"/>
      <w:r>
        <w:t>CHAPTER ONE (Style: Title 1)</w:t>
      </w:r>
      <w:bookmarkEnd w:id="2"/>
    </w:p>
    <w:p w14:paraId="4012397A" w14:textId="77777777" w:rsidR="008B6D96" w:rsidRDefault="008B6D96" w:rsidP="008B6D96">
      <w:r>
        <w:t>This is chapter 1. You may want to use subsections within your chapters. Sections must be rendered</w:t>
      </w:r>
      <w:r w:rsidR="006F0A85">
        <w:t xml:space="preserve"> with the Title 2 style.</w:t>
      </w:r>
    </w:p>
    <w:p w14:paraId="1633D4EA" w14:textId="77777777" w:rsidR="006F0A85" w:rsidRDefault="006F0A85" w:rsidP="006F0A85">
      <w:pPr>
        <w:pStyle w:val="Titolo2"/>
        <w:numPr>
          <w:ilvl w:val="1"/>
          <w:numId w:val="1"/>
        </w:numPr>
      </w:pPr>
      <w:bookmarkStart w:id="3" w:name="_Toc296581655"/>
      <w:r>
        <w:t>CHAPTER ONE – Section 1.1</w:t>
      </w:r>
      <w:bookmarkEnd w:id="3"/>
    </w:p>
    <w:p w14:paraId="5D7BD572" w14:textId="77777777" w:rsidR="006F0A85" w:rsidRDefault="006F0A85" w:rsidP="006F0A85"/>
    <w:p w14:paraId="72B85858" w14:textId="77777777" w:rsidR="006F0A85" w:rsidRDefault="006F0A85" w:rsidP="006F0A85">
      <w:r>
        <w:t xml:space="preserve">Chapter One – Section 1.1 uses bullet points. In order to format your bullet point correctly, please select the style </w:t>
      </w:r>
    </w:p>
    <w:p w14:paraId="25221152" w14:textId="77777777" w:rsidR="006F0A85" w:rsidRDefault="006F0A85" w:rsidP="00494BCF">
      <w:pPr>
        <w:pStyle w:val="Paragrafoelenco"/>
      </w:pPr>
      <w:r>
        <w:t>Point 1</w:t>
      </w:r>
    </w:p>
    <w:p w14:paraId="26FF3941" w14:textId="77777777" w:rsidR="006F0A85" w:rsidRDefault="006F0A85" w:rsidP="00494BCF">
      <w:pPr>
        <w:pStyle w:val="Paragrafoelenco"/>
      </w:pPr>
      <w:r>
        <w:t>Point 2</w:t>
      </w:r>
    </w:p>
    <w:p w14:paraId="28442A83" w14:textId="77777777" w:rsidR="006F0A85" w:rsidRDefault="006F0A85" w:rsidP="00494BCF">
      <w:pPr>
        <w:pStyle w:val="Paragrafoelenco"/>
      </w:pPr>
      <w:r>
        <w:t>Point 3</w:t>
      </w:r>
    </w:p>
    <w:p w14:paraId="5A1FAA65" w14:textId="77777777" w:rsidR="00CE77B6" w:rsidRDefault="00CE77B6" w:rsidP="00CE77B6">
      <w:pPr>
        <w:pStyle w:val="Titolo3"/>
      </w:pPr>
      <w:bookmarkStart w:id="4" w:name="_Toc296581656"/>
      <w:r>
        <w:t>Chapter one – Section 1.1.1</w:t>
      </w:r>
      <w:bookmarkEnd w:id="4"/>
    </w:p>
    <w:p w14:paraId="0BD8D77C" w14:textId="77777777" w:rsidR="00CE77B6" w:rsidRPr="00CE77B6" w:rsidRDefault="00CE77B6" w:rsidP="00CE77B6">
      <w:r>
        <w:t>Third level sub section.</w:t>
      </w:r>
    </w:p>
    <w:p w14:paraId="18CF6E04" w14:textId="77777777" w:rsidR="006F0A85" w:rsidRDefault="006F0A85" w:rsidP="006F0A85">
      <w:pPr>
        <w:pStyle w:val="Titolo1"/>
        <w:numPr>
          <w:ilvl w:val="0"/>
          <w:numId w:val="1"/>
        </w:numPr>
      </w:pPr>
      <w:bookmarkStart w:id="5" w:name="_Toc296581657"/>
      <w:r>
        <w:t>Use of Images and captions</w:t>
      </w:r>
      <w:bookmarkEnd w:id="5"/>
    </w:p>
    <w:p w14:paraId="68BC4B3E" w14:textId="77777777" w:rsidR="006F0A85" w:rsidRDefault="00B150DF" w:rsidP="006F0A85">
      <w:r>
        <w:t xml:space="preserve">Your document will contain for sure several pictures, graphs or tables. This section shows you how the correct caption should be formatted. </w:t>
      </w:r>
    </w:p>
    <w:p w14:paraId="1A9F87C8" w14:textId="77777777" w:rsidR="00914572" w:rsidRDefault="00B150DF" w:rsidP="00914572">
      <w:pPr>
        <w:keepNext/>
        <w:jc w:val="center"/>
      </w:pPr>
      <w:r>
        <w:rPr>
          <w:noProof/>
          <w:lang w:val="it-IT" w:eastAsia="it-IT"/>
        </w:rPr>
        <w:drawing>
          <wp:inline distT="0" distB="0" distL="0" distR="0" wp14:anchorId="3C7889B4" wp14:editId="7747A26B">
            <wp:extent cx="3723507" cy="2472545"/>
            <wp:effectExtent l="0" t="0" r="1079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fee-293220_6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13" cy="247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B99A" w14:textId="77777777" w:rsidR="00B150DF" w:rsidRDefault="00914572" w:rsidP="00914572">
      <w:pPr>
        <w:pStyle w:val="Didascalia"/>
      </w:pPr>
      <w:r>
        <w:t xml:space="preserve">Figure </w:t>
      </w:r>
      <w:fldSimple w:instr=" SEQ Figure \* ARABIC ">
        <w:r w:rsidR="00D70D57">
          <w:rPr>
            <w:noProof/>
          </w:rPr>
          <w:t>1</w:t>
        </w:r>
      </w:fldSimple>
      <w:r>
        <w:t xml:space="preserve"> Time for a sip of coffee?</w:t>
      </w:r>
    </w:p>
    <w:p w14:paraId="366540C2" w14:textId="77777777" w:rsidR="00914572" w:rsidRDefault="00914572" w:rsidP="00914572">
      <w:r>
        <w:t>In general, as long as you use the present template, the correct style should apply to the different sections.</w:t>
      </w:r>
      <w:r>
        <w:br/>
        <w:t>If not, please select it from the Styles menu (assuming you are using Word). If you are using other word processors</w:t>
      </w:r>
      <w:r w:rsidR="00E03788">
        <w:rPr>
          <w:rStyle w:val="Rimandonotaapidipagina"/>
        </w:rPr>
        <w:footnoteReference w:id="1"/>
      </w:r>
      <w:r>
        <w:t xml:space="preserve">, make sure you read the Appendix 1, which details all the different </w:t>
      </w:r>
      <w:r w:rsidR="006123B1">
        <w:t>font and settings used.</w:t>
      </w:r>
    </w:p>
    <w:p w14:paraId="65721709" w14:textId="77777777" w:rsidR="006123B1" w:rsidRDefault="006123B1" w:rsidP="006123B1">
      <w:pPr>
        <w:pStyle w:val="Titolo2"/>
        <w:numPr>
          <w:ilvl w:val="1"/>
          <w:numId w:val="1"/>
        </w:numPr>
      </w:pPr>
      <w:bookmarkStart w:id="6" w:name="_Toc296581658"/>
      <w:r>
        <w:t>Tables and color schemes</w:t>
      </w:r>
      <w:bookmarkEnd w:id="6"/>
    </w:p>
    <w:p w14:paraId="64EA95D3" w14:textId="77777777" w:rsidR="006123B1" w:rsidRDefault="006123B1" w:rsidP="006123B1">
      <w:r>
        <w:t xml:space="preserve">As you probably noticed, the dominant colors in PARTHENOS’ visual style are dark blue and azure. </w:t>
      </w:r>
      <w:r w:rsidR="00E03788">
        <w:t>For your reference, the whole color palette is based on the two colors of the logo, displayed in the table below.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E03788" w14:paraId="2E216799" w14:textId="77777777" w:rsidTr="00E03788">
        <w:tc>
          <w:tcPr>
            <w:tcW w:w="9772" w:type="dxa"/>
          </w:tcPr>
          <w:p w14:paraId="1682AC87" w14:textId="77777777" w:rsidR="00E03788" w:rsidRDefault="00E03788" w:rsidP="00E03788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22ECF85" wp14:editId="28DBE37B">
                  <wp:extent cx="5524500" cy="2578100"/>
                  <wp:effectExtent l="0" t="0" r="12700" b="1270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rmata 2015-06-19 alle 15.50.5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788" w14:paraId="4416F8F7" w14:textId="77777777" w:rsidTr="00E03788">
        <w:tc>
          <w:tcPr>
            <w:tcW w:w="9772" w:type="dxa"/>
          </w:tcPr>
          <w:p w14:paraId="52902708" w14:textId="77777777" w:rsidR="00E03788" w:rsidRDefault="00E03788" w:rsidP="00E03788">
            <w:pPr>
              <w:keepNext/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6B2A813" wp14:editId="5EE691D4">
                  <wp:extent cx="5499100" cy="2501900"/>
                  <wp:effectExtent l="0" t="0" r="12700" b="1270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rmata 2015-06-19 alle 15.51.18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63E8F" w14:textId="77777777" w:rsidR="00E03788" w:rsidRDefault="00E03788" w:rsidP="00E03788">
            <w:pPr>
              <w:pStyle w:val="Didascalia"/>
            </w:pPr>
            <w:r>
              <w:t xml:space="preserve">Table </w:t>
            </w:r>
            <w:fldSimple w:instr=" SEQ Table \* ARABIC ">
              <w:r w:rsidR="00D70D57">
                <w:rPr>
                  <w:noProof/>
                </w:rPr>
                <w:t>1</w:t>
              </w:r>
            </w:fldSimple>
            <w:r>
              <w:t xml:space="preserve"> PARTHENOS' basic colors. HEX code and RGB coordinates</w:t>
            </w:r>
          </w:p>
          <w:p w14:paraId="5F0B004A" w14:textId="77777777" w:rsidR="00E03788" w:rsidRDefault="00E03788" w:rsidP="00E03788">
            <w:pPr>
              <w:jc w:val="center"/>
            </w:pPr>
          </w:p>
        </w:tc>
      </w:tr>
    </w:tbl>
    <w:p w14:paraId="4059ECA7" w14:textId="77777777" w:rsidR="00CE77B6" w:rsidRDefault="00CE77B6" w:rsidP="006123B1"/>
    <w:p w14:paraId="54D8A31A" w14:textId="77777777" w:rsidR="00CE77B6" w:rsidRDefault="00CE77B6">
      <w:pPr>
        <w:spacing w:line="240" w:lineRule="auto"/>
      </w:pPr>
      <w:r>
        <w:br w:type="page"/>
      </w:r>
    </w:p>
    <w:p w14:paraId="15F5ED85" w14:textId="77777777" w:rsidR="00E03788" w:rsidRDefault="00CE77B6" w:rsidP="00CE77B6">
      <w:pPr>
        <w:pStyle w:val="Titolo1"/>
      </w:pPr>
      <w:bookmarkStart w:id="7" w:name="_Toc296581659"/>
      <w:r>
        <w:t>Conclusions</w:t>
      </w:r>
      <w:bookmarkEnd w:id="7"/>
    </w:p>
    <w:p w14:paraId="16A5CF53" w14:textId="77777777" w:rsidR="00CE77B6" w:rsidRDefault="00CE77B6" w:rsidP="00CE77B6">
      <w:r>
        <w:t xml:space="preserve">This document is only used to show the different styles and the proper formatting in Word. For other </w:t>
      </w:r>
      <w:proofErr w:type="spellStart"/>
      <w:r>
        <w:t>softwares</w:t>
      </w:r>
      <w:proofErr w:type="spellEnd"/>
      <w:r>
        <w:t xml:space="preserve">’ templates, please refer to our repository available at </w:t>
      </w:r>
      <w:hyperlink r:id="rId13" w:history="1">
        <w:r w:rsidRPr="00450656">
          <w:rPr>
            <w:rStyle w:val="Collegamentoipertestuale"/>
          </w:rPr>
          <w:t>http://www.parthenos-project.eu/?page_id=167</w:t>
        </w:r>
      </w:hyperlink>
      <w:r>
        <w:t xml:space="preserve"> </w:t>
      </w:r>
    </w:p>
    <w:p w14:paraId="720F6BFB" w14:textId="77777777" w:rsidR="00CE77B6" w:rsidRDefault="00CE77B6" w:rsidP="00CE77B6">
      <w:r>
        <w:t xml:space="preserve">The repository also contains the document “PARTHENOS Visual Style. Guidelines for an effective project dissemination”, which covers in </w:t>
      </w:r>
      <w:proofErr w:type="gramStart"/>
      <w:r>
        <w:t>details</w:t>
      </w:r>
      <w:proofErr w:type="gramEnd"/>
      <w:r>
        <w:t xml:space="preserve"> all the relevant FAQs regarding logo, use of the fonts and more. The reading of the document is strongly suggested for all partners.</w:t>
      </w:r>
    </w:p>
    <w:p w14:paraId="54AE6B4D" w14:textId="77777777" w:rsidR="00CE77B6" w:rsidRDefault="00CE77B6">
      <w:pPr>
        <w:spacing w:line="240" w:lineRule="auto"/>
        <w:jc w:val="left"/>
      </w:pPr>
      <w:r>
        <w:br w:type="page"/>
      </w:r>
    </w:p>
    <w:p w14:paraId="42575133" w14:textId="77777777" w:rsidR="00CE77B6" w:rsidRDefault="00CE77B6" w:rsidP="00CE77B6">
      <w:pPr>
        <w:pStyle w:val="Titolo1"/>
      </w:pPr>
      <w:bookmarkStart w:id="8" w:name="_Toc296581660"/>
      <w:r>
        <w:t>Appendix 1 – Template’s styles in plain text</w:t>
      </w:r>
      <w:bookmarkEnd w:id="8"/>
    </w:p>
    <w:p w14:paraId="2AD2DE68" w14:textId="77777777" w:rsidR="00CE77B6" w:rsidRDefault="00CE77B6" w:rsidP="00CE77B6">
      <w:r>
        <w:t xml:space="preserve">There are four main styles used in the document, plus the </w:t>
      </w:r>
      <w:proofErr w:type="gramStart"/>
      <w:r>
        <w:t>foot notes</w:t>
      </w:r>
      <w:proofErr w:type="gramEnd"/>
      <w:r>
        <w:t xml:space="preserve"> and captions. Those styles are</w:t>
      </w:r>
    </w:p>
    <w:p w14:paraId="76AAFD31" w14:textId="1EBE1528" w:rsidR="00CE77B6" w:rsidRDefault="00DA2EBE" w:rsidP="00494BCF">
      <w:pPr>
        <w:pStyle w:val="Paragrafoelenco"/>
      </w:pPr>
      <w:r>
        <w:t xml:space="preserve"> </w:t>
      </w:r>
      <w:r w:rsidRPr="00DA2EBE">
        <w:rPr>
          <w:b/>
        </w:rPr>
        <w:t>Body</w:t>
      </w:r>
      <w:r>
        <w:t>: Helvetica (or Arial); font size 12pt; font color black, justify; line spacing 1,5pt</w:t>
      </w:r>
    </w:p>
    <w:p w14:paraId="2891455D" w14:textId="0867D692" w:rsidR="00DA2EBE" w:rsidRDefault="00DA2EBE" w:rsidP="00494BCF">
      <w:pPr>
        <w:pStyle w:val="Paragrafoelenco"/>
      </w:pPr>
      <w:r w:rsidRPr="00494BCF">
        <w:rPr>
          <w:b/>
        </w:rPr>
        <w:t>Title 1</w:t>
      </w:r>
      <w:r>
        <w:t xml:space="preserve"> Helvetica (or Arial); font size 16pt; </w:t>
      </w:r>
      <w:r w:rsidR="00494BCF">
        <w:t xml:space="preserve">bold; CAPITAL; </w:t>
      </w:r>
      <w:r>
        <w:t>font color dark blue, Spacing 24pt before, 24pt after</w:t>
      </w:r>
    </w:p>
    <w:p w14:paraId="026B412A" w14:textId="129F561D" w:rsidR="00DA2EBE" w:rsidRDefault="00DA2EBE" w:rsidP="00494BCF">
      <w:pPr>
        <w:pStyle w:val="Paragrafoelenco"/>
      </w:pPr>
      <w:r w:rsidRPr="00DA2EBE">
        <w:rPr>
          <w:b/>
        </w:rPr>
        <w:t>Title 2</w:t>
      </w:r>
      <w:r>
        <w:t xml:space="preserve"> Helvetica (or Arial); font size 16pt;</w:t>
      </w:r>
      <w:r w:rsidR="00494BCF">
        <w:t xml:space="preserve"> bold;</w:t>
      </w:r>
      <w:r>
        <w:t xml:space="preserve"> font color dark blue, Spacing 10pt before</w:t>
      </w:r>
    </w:p>
    <w:p w14:paraId="55B45B74" w14:textId="2C708262" w:rsidR="00DA2EBE" w:rsidRDefault="00DA2EBE" w:rsidP="00494BCF">
      <w:pPr>
        <w:pStyle w:val="Paragrafoelenco"/>
      </w:pPr>
      <w:r w:rsidRPr="00494BCF">
        <w:rPr>
          <w:b/>
        </w:rPr>
        <w:t>Title 3</w:t>
      </w:r>
      <w:r w:rsidR="00494BCF">
        <w:t xml:space="preserve"> Helvetica (or Arial); font size 12pt; bold; font color dark blue, no spacing before/after</w:t>
      </w:r>
    </w:p>
    <w:p w14:paraId="4C4987DC" w14:textId="14F665C9" w:rsidR="00DA2EBE" w:rsidRDefault="00DA2EBE" w:rsidP="00494BCF">
      <w:pPr>
        <w:pStyle w:val="Paragrafoelenco"/>
      </w:pPr>
      <w:r w:rsidRPr="00494BCF">
        <w:rPr>
          <w:b/>
        </w:rPr>
        <w:t>Quote</w:t>
      </w:r>
      <w:r w:rsidR="00494BCF">
        <w:t xml:space="preserve"> Helvetica (or Arial); font size 12pt; italic, font color black; line spacing 1,5pt</w:t>
      </w:r>
    </w:p>
    <w:p w14:paraId="2EDC31C9" w14:textId="31B8C6FA" w:rsidR="00DA2EBE" w:rsidRDefault="00DA2EBE" w:rsidP="00494BCF">
      <w:pPr>
        <w:pStyle w:val="Paragrafoelenco"/>
      </w:pPr>
      <w:r w:rsidRPr="00494BCF">
        <w:rPr>
          <w:b/>
        </w:rPr>
        <w:t>Bullet point</w:t>
      </w:r>
      <w:r w:rsidR="00494BCF">
        <w:t>: see Body</w:t>
      </w:r>
    </w:p>
    <w:p w14:paraId="409E8927" w14:textId="4EB54CCC" w:rsidR="00DA2EBE" w:rsidRPr="00876C6F" w:rsidRDefault="00DA2EBE" w:rsidP="00494BCF">
      <w:pPr>
        <w:pStyle w:val="Paragrafoelenco"/>
        <w:rPr>
          <w:b/>
        </w:rPr>
      </w:pPr>
      <w:r w:rsidRPr="00494BCF">
        <w:rPr>
          <w:b/>
        </w:rPr>
        <w:t>Caption</w:t>
      </w:r>
      <w:r w:rsidR="00494BCF">
        <w:rPr>
          <w:b/>
        </w:rPr>
        <w:t xml:space="preserve">: </w:t>
      </w:r>
      <w:r w:rsidR="00494BCF">
        <w:t>Helvetica (or Arial); font size 10pt; bold; centered; font color black, Spacing 10pt after;</w:t>
      </w:r>
    </w:p>
    <w:p w14:paraId="207E1964" w14:textId="0FC6415B" w:rsidR="00876C6F" w:rsidRDefault="00876C6F" w:rsidP="00876C6F">
      <w:pPr>
        <w:pStyle w:val="Titolo1"/>
      </w:pPr>
      <w:r>
        <w:t>Contacts and questions</w:t>
      </w:r>
    </w:p>
    <w:p w14:paraId="054DABD8" w14:textId="0CC2BC13" w:rsidR="00876C6F" w:rsidRDefault="00876C6F" w:rsidP="00876C6F">
      <w:r>
        <w:t xml:space="preserve">For questions and support with this template please contact </w:t>
      </w:r>
      <w:hyperlink r:id="rId14" w:history="1">
        <w:r w:rsidRPr="0058486F">
          <w:rPr>
            <w:rStyle w:val="Collegamentoipertestuale"/>
          </w:rPr>
          <w:t>stefano.sbarbati@pin.unifi.it</w:t>
        </w:r>
      </w:hyperlink>
    </w:p>
    <w:p w14:paraId="1C42A133" w14:textId="77777777" w:rsidR="00876C6F" w:rsidRPr="00876C6F" w:rsidRDefault="00876C6F" w:rsidP="00876C6F"/>
    <w:sectPr w:rsidR="00876C6F" w:rsidRPr="00876C6F" w:rsidSect="00687BD7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3ABFC" w14:textId="77777777" w:rsidR="006C698A" w:rsidRDefault="006C698A" w:rsidP="00CF2FBF">
      <w:pPr>
        <w:spacing w:line="240" w:lineRule="auto"/>
      </w:pPr>
      <w:r>
        <w:separator/>
      </w:r>
    </w:p>
  </w:endnote>
  <w:endnote w:type="continuationSeparator" w:id="0">
    <w:p w14:paraId="0C0F510E" w14:textId="77777777" w:rsidR="006C698A" w:rsidRDefault="006C698A" w:rsidP="00CF2F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CF639" w14:textId="77777777" w:rsidR="006C698A" w:rsidRDefault="006C698A" w:rsidP="008B6D96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F1B19">
      <w:rPr>
        <w:rStyle w:val="Numeropagina"/>
        <w:noProof/>
      </w:rPr>
      <w:t>4</w:t>
    </w:r>
    <w:r>
      <w:rPr>
        <w:rStyle w:val="Numeropagina"/>
      </w:rPr>
      <w:fldChar w:fldCharType="end"/>
    </w:r>
  </w:p>
  <w:p w14:paraId="555EC52B" w14:textId="77777777" w:rsidR="006C698A" w:rsidRDefault="006C698A" w:rsidP="008B6D96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122F8" w14:textId="77777777" w:rsidR="006C698A" w:rsidRDefault="006C698A" w:rsidP="008B6D96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F1B19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65D75F6E" w14:textId="77777777" w:rsidR="006C698A" w:rsidRDefault="006C698A" w:rsidP="008B6D96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75634F" w14:textId="77777777" w:rsidR="006C698A" w:rsidRDefault="006C698A" w:rsidP="00CF2FBF">
      <w:pPr>
        <w:spacing w:line="240" w:lineRule="auto"/>
      </w:pPr>
      <w:r>
        <w:separator/>
      </w:r>
    </w:p>
  </w:footnote>
  <w:footnote w:type="continuationSeparator" w:id="0">
    <w:p w14:paraId="3C6A429A" w14:textId="77777777" w:rsidR="006C698A" w:rsidRDefault="006C698A" w:rsidP="00CF2FBF">
      <w:pPr>
        <w:spacing w:line="240" w:lineRule="auto"/>
      </w:pPr>
      <w:r>
        <w:continuationSeparator/>
      </w:r>
    </w:p>
  </w:footnote>
  <w:footnote w:id="1">
    <w:p w14:paraId="34978F84" w14:textId="77777777" w:rsidR="006C698A" w:rsidRPr="00E03788" w:rsidRDefault="006C698A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>
        <w:t xml:space="preserve"> This is only to show the format of foot notes in the template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EA1C4" w14:textId="49866F7B" w:rsidR="006C698A" w:rsidRDefault="006C698A" w:rsidP="00BB7829">
    <w:pPr>
      <w:pStyle w:val="Intestazione"/>
      <w:jc w:val="center"/>
    </w:pPr>
    <w:r w:rsidRPr="008B6D96"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76B80D52" wp14:editId="128A8155">
          <wp:simplePos x="0" y="0"/>
          <wp:positionH relativeFrom="margin">
            <wp:posOffset>-457200</wp:posOffset>
          </wp:positionH>
          <wp:positionV relativeFrom="margin">
            <wp:posOffset>-571500</wp:posOffset>
          </wp:positionV>
          <wp:extent cx="339090" cy="374015"/>
          <wp:effectExtent l="0" t="0" r="0" b="698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henos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PARTHENOS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0F2F3" w14:textId="4845159E" w:rsidR="006C698A" w:rsidRPr="008B6D96" w:rsidRDefault="006C698A" w:rsidP="008B6D96">
    <w:pPr>
      <w:pStyle w:val="Intestazione"/>
    </w:pPr>
    <w:r w:rsidRPr="008B6D96"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7E28A977" wp14:editId="63B16C3E">
          <wp:simplePos x="0" y="0"/>
          <wp:positionH relativeFrom="margin">
            <wp:posOffset>6057900</wp:posOffset>
          </wp:positionH>
          <wp:positionV relativeFrom="margin">
            <wp:posOffset>-571500</wp:posOffset>
          </wp:positionV>
          <wp:extent cx="339090" cy="374015"/>
          <wp:effectExtent l="0" t="0" r="0" b="698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henos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37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>NAME OF THE DOCUMENT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82EAF"/>
    <w:multiLevelType w:val="hybridMultilevel"/>
    <w:tmpl w:val="E08287BA"/>
    <w:lvl w:ilvl="0" w:tplc="82963396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5015C"/>
    <w:multiLevelType w:val="multilevel"/>
    <w:tmpl w:val="2466D6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D57"/>
    <w:rsid w:val="001A5FBB"/>
    <w:rsid w:val="00494BCF"/>
    <w:rsid w:val="004C03DC"/>
    <w:rsid w:val="006123B1"/>
    <w:rsid w:val="00617119"/>
    <w:rsid w:val="006437A0"/>
    <w:rsid w:val="00687BD7"/>
    <w:rsid w:val="006C698A"/>
    <w:rsid w:val="006F0A85"/>
    <w:rsid w:val="00876C6F"/>
    <w:rsid w:val="008B6D96"/>
    <w:rsid w:val="00914572"/>
    <w:rsid w:val="009801B3"/>
    <w:rsid w:val="00B150DF"/>
    <w:rsid w:val="00BB7829"/>
    <w:rsid w:val="00CE77B6"/>
    <w:rsid w:val="00CF1B19"/>
    <w:rsid w:val="00CF2FBF"/>
    <w:rsid w:val="00D5572A"/>
    <w:rsid w:val="00D70D57"/>
    <w:rsid w:val="00DA2EBE"/>
    <w:rsid w:val="00E03788"/>
    <w:rsid w:val="00ED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3B67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77B6"/>
    <w:pPr>
      <w:spacing w:line="360" w:lineRule="auto"/>
      <w:jc w:val="both"/>
    </w:pPr>
    <w:rPr>
      <w:rFonts w:ascii="Helvetica" w:hAnsi="Helvetica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8B6D96"/>
    <w:pPr>
      <w:keepNext/>
      <w:keepLines/>
      <w:spacing w:before="480" w:after="480"/>
      <w:outlineLvl w:val="0"/>
    </w:pPr>
    <w:rPr>
      <w:rFonts w:eastAsiaTheme="majorEastAsia" w:cstheme="majorBidi"/>
      <w:b/>
      <w:bCs/>
      <w:color w:val="1F497D" w:themeColor="text2"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F0A85"/>
    <w:pPr>
      <w:keepNext/>
      <w:keepLines/>
      <w:spacing w:before="200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CE77B6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  <w:color w:val="1F497D" w:themeColor="text2"/>
    </w:rPr>
  </w:style>
  <w:style w:type="paragraph" w:styleId="Titolo4">
    <w:name w:val="heading 4"/>
    <w:aliases w:val="Quote"/>
    <w:basedOn w:val="Normale"/>
    <w:next w:val="Normale"/>
    <w:link w:val="Titolo4Carattere"/>
    <w:uiPriority w:val="9"/>
    <w:semiHidden/>
    <w:unhideWhenUsed/>
    <w:qFormat/>
    <w:rsid w:val="00CF2FBF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1B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801B3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CF2F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4Carattere">
    <w:name w:val="Titolo 4 Carattere"/>
    <w:aliases w:val="Quote Carattere"/>
    <w:basedOn w:val="Caratterepredefinitoparagrafo"/>
    <w:link w:val="Titolo4"/>
    <w:uiPriority w:val="9"/>
    <w:semiHidden/>
    <w:rsid w:val="00CF2F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Intestazione">
    <w:name w:val="header"/>
    <w:basedOn w:val="Normale"/>
    <w:link w:val="IntestazioneCarattere"/>
    <w:uiPriority w:val="99"/>
    <w:unhideWhenUsed/>
    <w:rsid w:val="008B6D96"/>
    <w:pPr>
      <w:tabs>
        <w:tab w:val="center" w:pos="4819"/>
        <w:tab w:val="right" w:pos="9638"/>
      </w:tabs>
      <w:spacing w:line="240" w:lineRule="auto"/>
    </w:pPr>
    <w:rPr>
      <w:color w:val="808080" w:themeColor="background1" w:themeShade="80"/>
      <w:sz w:val="18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B6D96"/>
    <w:rPr>
      <w:rFonts w:ascii="Helvetica" w:hAnsi="Helvetica"/>
      <w:color w:val="808080" w:themeColor="background1" w:themeShade="80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CF2FB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F2FBF"/>
    <w:rPr>
      <w:rFonts w:ascii="Helvetica" w:hAnsi="Helvetica"/>
    </w:rPr>
  </w:style>
  <w:style w:type="character" w:styleId="Numeropagina">
    <w:name w:val="page number"/>
    <w:basedOn w:val="Caratterepredefinitoparagrafo"/>
    <w:uiPriority w:val="99"/>
    <w:semiHidden/>
    <w:unhideWhenUsed/>
    <w:rsid w:val="008B6D96"/>
  </w:style>
  <w:style w:type="character" w:customStyle="1" w:styleId="Titolo1Carattere">
    <w:name w:val="Titolo 1 Carattere"/>
    <w:basedOn w:val="Caratterepredefinitoparagrafo"/>
    <w:link w:val="Titolo1"/>
    <w:uiPriority w:val="9"/>
    <w:rsid w:val="008B6D96"/>
    <w:rPr>
      <w:rFonts w:ascii="Helvetica" w:eastAsiaTheme="majorEastAsia" w:hAnsi="Helvetica" w:cstheme="majorBidi"/>
      <w:b/>
      <w:bCs/>
      <w:color w:val="1F497D" w:themeColor="text2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6D96"/>
    <w:pPr>
      <w:spacing w:line="276" w:lineRule="auto"/>
      <w:outlineLvl w:val="9"/>
    </w:pPr>
    <w:rPr>
      <w:color w:val="365F91" w:themeColor="accent1" w:themeShade="BF"/>
      <w:sz w:val="28"/>
      <w:szCs w:val="28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7829"/>
    <w:pPr>
      <w:tabs>
        <w:tab w:val="right" w:leader="dot" w:pos="9622"/>
      </w:tabs>
      <w:spacing w:before="120"/>
    </w:pPr>
    <w:rPr>
      <w:rFonts w:asciiTheme="minorHAnsi" w:hAnsiTheme="minorHAnsi"/>
      <w:b/>
    </w:rPr>
  </w:style>
  <w:style w:type="paragraph" w:styleId="Sommario2">
    <w:name w:val="toc 2"/>
    <w:basedOn w:val="Normale"/>
    <w:next w:val="Normale"/>
    <w:autoRedefine/>
    <w:uiPriority w:val="39"/>
    <w:unhideWhenUsed/>
    <w:rsid w:val="008B6D96"/>
    <w:pPr>
      <w:ind w:left="240"/>
    </w:pPr>
    <w:rPr>
      <w:rFonts w:asciiTheme="minorHAnsi" w:hAnsiTheme="minorHAnsi"/>
      <w:b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8B6D96"/>
    <w:pPr>
      <w:ind w:left="480"/>
    </w:pPr>
    <w:rPr>
      <w:rFonts w:asciiTheme="minorHAnsi" w:hAnsiTheme="minorHAnsi"/>
      <w:sz w:val="22"/>
      <w:szCs w:val="22"/>
    </w:rPr>
  </w:style>
  <w:style w:type="paragraph" w:styleId="Sommario4">
    <w:name w:val="toc 4"/>
    <w:basedOn w:val="Normale"/>
    <w:next w:val="Normale"/>
    <w:autoRedefine/>
    <w:uiPriority w:val="39"/>
    <w:semiHidden/>
    <w:unhideWhenUsed/>
    <w:rsid w:val="008B6D96"/>
    <w:pPr>
      <w:ind w:left="720"/>
    </w:pPr>
    <w:rPr>
      <w:rFonts w:asciiTheme="minorHAnsi" w:hAnsi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semiHidden/>
    <w:unhideWhenUsed/>
    <w:rsid w:val="008B6D96"/>
    <w:pPr>
      <w:ind w:left="960"/>
    </w:pPr>
    <w:rPr>
      <w:rFonts w:asciiTheme="minorHAnsi" w:hAnsi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semiHidden/>
    <w:unhideWhenUsed/>
    <w:rsid w:val="008B6D96"/>
    <w:pPr>
      <w:ind w:left="1200"/>
    </w:pPr>
    <w:rPr>
      <w:rFonts w:asciiTheme="minorHAnsi" w:hAnsi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semiHidden/>
    <w:unhideWhenUsed/>
    <w:rsid w:val="008B6D96"/>
    <w:pPr>
      <w:ind w:left="1440"/>
    </w:pPr>
    <w:rPr>
      <w:rFonts w:asciiTheme="minorHAnsi" w:hAnsi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semiHidden/>
    <w:unhideWhenUsed/>
    <w:rsid w:val="008B6D96"/>
    <w:pPr>
      <w:ind w:left="1680"/>
    </w:pPr>
    <w:rPr>
      <w:rFonts w:asciiTheme="minorHAnsi" w:hAnsi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semiHidden/>
    <w:unhideWhenUsed/>
    <w:rsid w:val="008B6D96"/>
    <w:pPr>
      <w:ind w:left="1920"/>
    </w:pPr>
    <w:rPr>
      <w:rFonts w:asciiTheme="minorHAnsi" w:hAnsiTheme="minorHAnsi"/>
      <w:sz w:val="20"/>
      <w:szCs w:val="20"/>
    </w:rPr>
  </w:style>
  <w:style w:type="paragraph" w:styleId="Paragrafoelenco">
    <w:name w:val="List Paragraph"/>
    <w:basedOn w:val="Normale"/>
    <w:autoRedefine/>
    <w:uiPriority w:val="34"/>
    <w:qFormat/>
    <w:rsid w:val="00494BCF"/>
    <w:pPr>
      <w:numPr>
        <w:numId w:val="2"/>
      </w:numPr>
      <w:contextualSpacing/>
    </w:pPr>
  </w:style>
  <w:style w:type="character" w:customStyle="1" w:styleId="Titolo2Carattere">
    <w:name w:val="Titolo 2 Carattere"/>
    <w:basedOn w:val="Caratterepredefinitoparagrafo"/>
    <w:link w:val="Titolo2"/>
    <w:uiPriority w:val="9"/>
    <w:rsid w:val="006F0A85"/>
    <w:rPr>
      <w:rFonts w:ascii="Helvetica" w:eastAsiaTheme="majorEastAsia" w:hAnsi="Helvetica" w:cstheme="majorBidi"/>
      <w:b/>
      <w:bCs/>
      <w:color w:val="1F497D" w:themeColor="text2"/>
      <w:sz w:val="26"/>
      <w:szCs w:val="26"/>
    </w:rPr>
  </w:style>
  <w:style w:type="paragraph" w:styleId="Didascalia">
    <w:name w:val="caption"/>
    <w:basedOn w:val="Normale"/>
    <w:next w:val="Normale"/>
    <w:autoRedefine/>
    <w:uiPriority w:val="35"/>
    <w:unhideWhenUsed/>
    <w:qFormat/>
    <w:rsid w:val="00914572"/>
    <w:pPr>
      <w:spacing w:after="200" w:line="240" w:lineRule="auto"/>
      <w:jc w:val="center"/>
    </w:pPr>
    <w:rPr>
      <w:b/>
      <w:bCs/>
      <w:sz w:val="20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03788"/>
    <w:pPr>
      <w:spacing w:line="240" w:lineRule="auto"/>
    </w:pPr>
    <w:rPr>
      <w:sz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E03788"/>
    <w:rPr>
      <w:rFonts w:ascii="Helvetica" w:hAnsi="Helvetica"/>
      <w:sz w:val="20"/>
    </w:rPr>
  </w:style>
  <w:style w:type="character" w:styleId="Rimandonotaapidipagina">
    <w:name w:val="footnote reference"/>
    <w:basedOn w:val="Caratterepredefinitoparagrafo"/>
    <w:uiPriority w:val="99"/>
    <w:unhideWhenUsed/>
    <w:rsid w:val="00E03788"/>
    <w:rPr>
      <w:vertAlign w:val="superscrip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03788"/>
    <w:rPr>
      <w:i/>
      <w:iCs/>
      <w:color w:val="000000" w:themeColor="text1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E03788"/>
    <w:rPr>
      <w:rFonts w:ascii="Helvetica" w:hAnsi="Helvetica"/>
      <w:i/>
      <w:iCs/>
      <w:color w:val="000000" w:themeColor="text1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CE77B6"/>
    <w:rPr>
      <w:rFonts w:ascii="Helvetica" w:eastAsiaTheme="majorEastAsia" w:hAnsi="Helvetica" w:cstheme="majorBidi"/>
      <w:b/>
      <w:bCs/>
      <w:color w:val="1F497D" w:themeColor="text2"/>
    </w:rPr>
  </w:style>
  <w:style w:type="character" w:styleId="Collegamentoipertestuale">
    <w:name w:val="Hyperlink"/>
    <w:basedOn w:val="Caratterepredefinitoparagrafo"/>
    <w:uiPriority w:val="99"/>
    <w:unhideWhenUsed/>
    <w:rsid w:val="00CE77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77B6"/>
    <w:pPr>
      <w:spacing w:line="360" w:lineRule="auto"/>
      <w:jc w:val="both"/>
    </w:pPr>
    <w:rPr>
      <w:rFonts w:ascii="Helvetica" w:hAnsi="Helvetica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8B6D96"/>
    <w:pPr>
      <w:keepNext/>
      <w:keepLines/>
      <w:spacing w:before="480" w:after="480"/>
      <w:outlineLvl w:val="0"/>
    </w:pPr>
    <w:rPr>
      <w:rFonts w:eastAsiaTheme="majorEastAsia" w:cstheme="majorBidi"/>
      <w:b/>
      <w:bCs/>
      <w:color w:val="1F497D" w:themeColor="text2"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F0A85"/>
    <w:pPr>
      <w:keepNext/>
      <w:keepLines/>
      <w:spacing w:before="200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CE77B6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  <w:color w:val="1F497D" w:themeColor="text2"/>
    </w:rPr>
  </w:style>
  <w:style w:type="paragraph" w:styleId="Titolo4">
    <w:name w:val="heading 4"/>
    <w:aliases w:val="Quote"/>
    <w:basedOn w:val="Normale"/>
    <w:next w:val="Normale"/>
    <w:link w:val="Titolo4Carattere"/>
    <w:uiPriority w:val="9"/>
    <w:semiHidden/>
    <w:unhideWhenUsed/>
    <w:qFormat/>
    <w:rsid w:val="00CF2FBF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1B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801B3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CF2F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4Carattere">
    <w:name w:val="Titolo 4 Carattere"/>
    <w:aliases w:val="Quote Carattere"/>
    <w:basedOn w:val="Caratterepredefinitoparagrafo"/>
    <w:link w:val="Titolo4"/>
    <w:uiPriority w:val="9"/>
    <w:semiHidden/>
    <w:rsid w:val="00CF2F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Intestazione">
    <w:name w:val="header"/>
    <w:basedOn w:val="Normale"/>
    <w:link w:val="IntestazioneCarattere"/>
    <w:uiPriority w:val="99"/>
    <w:unhideWhenUsed/>
    <w:rsid w:val="008B6D96"/>
    <w:pPr>
      <w:tabs>
        <w:tab w:val="center" w:pos="4819"/>
        <w:tab w:val="right" w:pos="9638"/>
      </w:tabs>
      <w:spacing w:line="240" w:lineRule="auto"/>
    </w:pPr>
    <w:rPr>
      <w:color w:val="808080" w:themeColor="background1" w:themeShade="80"/>
      <w:sz w:val="18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B6D96"/>
    <w:rPr>
      <w:rFonts w:ascii="Helvetica" w:hAnsi="Helvetica"/>
      <w:color w:val="808080" w:themeColor="background1" w:themeShade="80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CF2FB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F2FBF"/>
    <w:rPr>
      <w:rFonts w:ascii="Helvetica" w:hAnsi="Helvetica"/>
    </w:rPr>
  </w:style>
  <w:style w:type="character" w:styleId="Numeropagina">
    <w:name w:val="page number"/>
    <w:basedOn w:val="Caratterepredefinitoparagrafo"/>
    <w:uiPriority w:val="99"/>
    <w:semiHidden/>
    <w:unhideWhenUsed/>
    <w:rsid w:val="008B6D96"/>
  </w:style>
  <w:style w:type="character" w:customStyle="1" w:styleId="Titolo1Carattere">
    <w:name w:val="Titolo 1 Carattere"/>
    <w:basedOn w:val="Caratterepredefinitoparagrafo"/>
    <w:link w:val="Titolo1"/>
    <w:uiPriority w:val="9"/>
    <w:rsid w:val="008B6D96"/>
    <w:rPr>
      <w:rFonts w:ascii="Helvetica" w:eastAsiaTheme="majorEastAsia" w:hAnsi="Helvetica" w:cstheme="majorBidi"/>
      <w:b/>
      <w:bCs/>
      <w:color w:val="1F497D" w:themeColor="text2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6D96"/>
    <w:pPr>
      <w:spacing w:line="276" w:lineRule="auto"/>
      <w:outlineLvl w:val="9"/>
    </w:pPr>
    <w:rPr>
      <w:color w:val="365F91" w:themeColor="accent1" w:themeShade="BF"/>
      <w:sz w:val="28"/>
      <w:szCs w:val="28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7829"/>
    <w:pPr>
      <w:tabs>
        <w:tab w:val="right" w:leader="dot" w:pos="9622"/>
      </w:tabs>
      <w:spacing w:before="120"/>
    </w:pPr>
    <w:rPr>
      <w:rFonts w:asciiTheme="minorHAnsi" w:hAnsiTheme="minorHAnsi"/>
      <w:b/>
    </w:rPr>
  </w:style>
  <w:style w:type="paragraph" w:styleId="Sommario2">
    <w:name w:val="toc 2"/>
    <w:basedOn w:val="Normale"/>
    <w:next w:val="Normale"/>
    <w:autoRedefine/>
    <w:uiPriority w:val="39"/>
    <w:unhideWhenUsed/>
    <w:rsid w:val="008B6D96"/>
    <w:pPr>
      <w:ind w:left="240"/>
    </w:pPr>
    <w:rPr>
      <w:rFonts w:asciiTheme="minorHAnsi" w:hAnsiTheme="minorHAnsi"/>
      <w:b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8B6D96"/>
    <w:pPr>
      <w:ind w:left="480"/>
    </w:pPr>
    <w:rPr>
      <w:rFonts w:asciiTheme="minorHAnsi" w:hAnsiTheme="minorHAnsi"/>
      <w:sz w:val="22"/>
      <w:szCs w:val="22"/>
    </w:rPr>
  </w:style>
  <w:style w:type="paragraph" w:styleId="Sommario4">
    <w:name w:val="toc 4"/>
    <w:basedOn w:val="Normale"/>
    <w:next w:val="Normale"/>
    <w:autoRedefine/>
    <w:uiPriority w:val="39"/>
    <w:semiHidden/>
    <w:unhideWhenUsed/>
    <w:rsid w:val="008B6D96"/>
    <w:pPr>
      <w:ind w:left="720"/>
    </w:pPr>
    <w:rPr>
      <w:rFonts w:asciiTheme="minorHAnsi" w:hAnsi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semiHidden/>
    <w:unhideWhenUsed/>
    <w:rsid w:val="008B6D96"/>
    <w:pPr>
      <w:ind w:left="960"/>
    </w:pPr>
    <w:rPr>
      <w:rFonts w:asciiTheme="minorHAnsi" w:hAnsi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semiHidden/>
    <w:unhideWhenUsed/>
    <w:rsid w:val="008B6D96"/>
    <w:pPr>
      <w:ind w:left="1200"/>
    </w:pPr>
    <w:rPr>
      <w:rFonts w:asciiTheme="minorHAnsi" w:hAnsi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semiHidden/>
    <w:unhideWhenUsed/>
    <w:rsid w:val="008B6D96"/>
    <w:pPr>
      <w:ind w:left="1440"/>
    </w:pPr>
    <w:rPr>
      <w:rFonts w:asciiTheme="minorHAnsi" w:hAnsi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semiHidden/>
    <w:unhideWhenUsed/>
    <w:rsid w:val="008B6D96"/>
    <w:pPr>
      <w:ind w:left="1680"/>
    </w:pPr>
    <w:rPr>
      <w:rFonts w:asciiTheme="minorHAnsi" w:hAnsi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semiHidden/>
    <w:unhideWhenUsed/>
    <w:rsid w:val="008B6D96"/>
    <w:pPr>
      <w:ind w:left="1920"/>
    </w:pPr>
    <w:rPr>
      <w:rFonts w:asciiTheme="minorHAnsi" w:hAnsiTheme="minorHAnsi"/>
      <w:sz w:val="20"/>
      <w:szCs w:val="20"/>
    </w:rPr>
  </w:style>
  <w:style w:type="paragraph" w:styleId="Paragrafoelenco">
    <w:name w:val="List Paragraph"/>
    <w:basedOn w:val="Normale"/>
    <w:autoRedefine/>
    <w:uiPriority w:val="34"/>
    <w:qFormat/>
    <w:rsid w:val="00494BCF"/>
    <w:pPr>
      <w:numPr>
        <w:numId w:val="2"/>
      </w:numPr>
      <w:contextualSpacing/>
    </w:pPr>
  </w:style>
  <w:style w:type="character" w:customStyle="1" w:styleId="Titolo2Carattere">
    <w:name w:val="Titolo 2 Carattere"/>
    <w:basedOn w:val="Caratterepredefinitoparagrafo"/>
    <w:link w:val="Titolo2"/>
    <w:uiPriority w:val="9"/>
    <w:rsid w:val="006F0A85"/>
    <w:rPr>
      <w:rFonts w:ascii="Helvetica" w:eastAsiaTheme="majorEastAsia" w:hAnsi="Helvetica" w:cstheme="majorBidi"/>
      <w:b/>
      <w:bCs/>
      <w:color w:val="1F497D" w:themeColor="text2"/>
      <w:sz w:val="26"/>
      <w:szCs w:val="26"/>
    </w:rPr>
  </w:style>
  <w:style w:type="paragraph" w:styleId="Didascalia">
    <w:name w:val="caption"/>
    <w:basedOn w:val="Normale"/>
    <w:next w:val="Normale"/>
    <w:autoRedefine/>
    <w:uiPriority w:val="35"/>
    <w:unhideWhenUsed/>
    <w:qFormat/>
    <w:rsid w:val="00914572"/>
    <w:pPr>
      <w:spacing w:after="200" w:line="240" w:lineRule="auto"/>
      <w:jc w:val="center"/>
    </w:pPr>
    <w:rPr>
      <w:b/>
      <w:bCs/>
      <w:sz w:val="20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03788"/>
    <w:pPr>
      <w:spacing w:line="240" w:lineRule="auto"/>
    </w:pPr>
    <w:rPr>
      <w:sz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E03788"/>
    <w:rPr>
      <w:rFonts w:ascii="Helvetica" w:hAnsi="Helvetica"/>
      <w:sz w:val="20"/>
    </w:rPr>
  </w:style>
  <w:style w:type="character" w:styleId="Rimandonotaapidipagina">
    <w:name w:val="footnote reference"/>
    <w:basedOn w:val="Caratterepredefinitoparagrafo"/>
    <w:uiPriority w:val="99"/>
    <w:unhideWhenUsed/>
    <w:rsid w:val="00E03788"/>
    <w:rPr>
      <w:vertAlign w:val="superscrip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03788"/>
    <w:rPr>
      <w:i/>
      <w:iCs/>
      <w:color w:val="000000" w:themeColor="text1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E03788"/>
    <w:rPr>
      <w:rFonts w:ascii="Helvetica" w:hAnsi="Helvetica"/>
      <w:i/>
      <w:iCs/>
      <w:color w:val="000000" w:themeColor="text1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CE77B6"/>
    <w:rPr>
      <w:rFonts w:ascii="Helvetica" w:eastAsiaTheme="majorEastAsia" w:hAnsi="Helvetica" w:cstheme="majorBidi"/>
      <w:b/>
      <w:bCs/>
      <w:color w:val="1F497D" w:themeColor="text2"/>
    </w:rPr>
  </w:style>
  <w:style w:type="character" w:styleId="Collegamentoipertestuale">
    <w:name w:val="Hyperlink"/>
    <w:basedOn w:val="Caratterepredefinitoparagrafo"/>
    <w:uiPriority w:val="99"/>
    <w:unhideWhenUsed/>
    <w:rsid w:val="00CE77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www.parthenos-project.eu/?page_id=167" TargetMode="External"/><Relationship Id="rId14" Type="http://schemas.openxmlformats.org/officeDocument/2006/relationships/hyperlink" Target="mailto:stefano.sbarbati@pin.unifi.it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efanopin:Library:Mobile%20Documents:com~apple~CloudDocs:PARTHENOS:Templates:FINAL:20150618_PARTHENOS_templateModel_WORD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64F7E6-B8BC-7C4B-94A4-6B1C2BD5A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20150618_PARTHENOS_templateModel_WORD.dotx</Template>
  <TotalTime>20</TotalTime>
  <Pages>10</Pages>
  <Words>627</Words>
  <Characters>3580</Characters>
  <Application>Microsoft Macintosh Word</Application>
  <DocSecurity>0</DocSecurity>
  <Lines>29</Lines>
  <Paragraphs>8</Paragraphs>
  <ScaleCrop>false</ScaleCrop>
  <Company/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Sbarbati</dc:creator>
  <cp:keywords/>
  <dc:description/>
  <cp:lastModifiedBy>Stefano Sbarbati</cp:lastModifiedBy>
  <cp:revision>6</cp:revision>
  <dcterms:created xsi:type="dcterms:W3CDTF">2015-06-19T20:30:00Z</dcterms:created>
  <dcterms:modified xsi:type="dcterms:W3CDTF">2015-06-22T06:58:00Z</dcterms:modified>
</cp:coreProperties>
</file>